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Supplemental Re-evaluation</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Portage Rvr S. Rd Trnpk Miti PID 98713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completely state funded project dedicated to repair and stabilization of the approach embankments associated with the overpass structure on Portage River South Road (County Road 18) spanning the Ohio turnpike.  This project also includes replacement of guardrail and drainage improvements.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2016stipID0079FDPE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Appropriate local detour routes and accommodations shall be made for any local special events or festivals using appropriate signage. </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Ottawa County Engineer and contractor shall ensure that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Access to the Schedel Arboretum and Gardens shall be maintained at all times. Unless agreed upon with the Schedel Arboretum and Gardens, no staging of equipment shall occur on their property.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Appropriate local detour routes and accommodations shall be made for any local special events or festivals using appropriate signage. </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Ottawa County Engineer and contractor shall ensure that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Access to the Schedel Arboretum and Gardens shall be maintained at all times. Unless agreed upon with the Schedel Arboretum and Gardens, no staging of equipment shall occur on their property.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map.docx</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.PNG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PI Notification Package.pdf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Determination.pdf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Approved Documents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13</w:t>
    </w:r>
    <w:r>
      <w:fldChar w:fldCharType="end"/>
    </w:r>
    <w:r>
      <w:t xml:space="preserve"> of </w:t>
    </w:r>
    <w:r>
      <w:fldChar w:fldCharType="begin"/>
    </w:r>
    <w:r>
      <w:instrText xml:space="preserve"> NUMPAGES   \* MERGEFORMAT </w:instrText>
    </w:r>
    <w:r>
      <w:fldChar w:fldCharType="separate"/>
    </w:r>
    <w:r w:rsidR="00A677E6">
      <w:rPr>
        <w:noProof/>
      </w:rPr>
      <w:t>13</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2016-01-13T05:00:00+00:00</DateCompleted>
    <Internal_x0020_Only xmlns="df873bd8-8520-468a-8ecb-74db49e47217">No</Internal_x0020_Only>
    <FID xmlns="df873bd8-8520-468a-8ecb-74db49e47217">5537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EDBD1C9-AC76-4D4A-8BC6-E46BB4DE9765}"/>
</file>

<file path=customXml/itemProps2.xml><?xml version="1.0" encoding="utf-8"?>
<ds:datastoreItem xmlns:ds="http://schemas.openxmlformats.org/officeDocument/2006/customXml" ds:itemID="{BABE8A4B-22EB-4162-A619-34810DBEC8A0}"/>
</file>

<file path=customXml/itemProps3.xml><?xml version="1.0" encoding="utf-8"?>
<ds:datastoreItem xmlns:ds="http://schemas.openxmlformats.org/officeDocument/2006/customXml" ds:itemID="{D25E3778-1AA7-4DD7-BC25-6607991CFDF0}"/>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