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271/8/59 8.54/18.58/8.42 PID 100293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single and double microsurfacing of Interstate Route (IR) 271 from Straight Line Mile (SLM) 8.54 to SLM 10.91, State Route (SR) 8 from SLM 18.58 to SLM 20.27 and SR 59 from SLM 8.42 to SLM 9.51 in the city of Macedonia, village of Northfield, village of Silver Lake, Boston Township, Northfield Center Township and Northfield Township, Summit County, Ohio.</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100293 SUM 271/8/59 8.54/18.58/8.42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100293 SUM 271/8/59 8.54/18.58/8.42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100293 SUM 271/8/59 8.54/18.58/8.42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100293 SUM 271/8/59 8.54/18.58/8.42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100293 SUM 271/8/59 8.54/18.58/8.42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2016-07-20T04:00:00+00:00</DateCompleted>
    <Internal_x0020_Only xmlns="df873bd8-8520-468a-8ecb-74db49e47217">No</Internal_x0020_Only>
    <FID xmlns="df873bd8-8520-468a-8ecb-74db49e47217">5080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7CCBA62-E51C-4170-8B16-3BEA6D214C7A}"/>
</file>

<file path=customXml/itemProps2.xml><?xml version="1.0" encoding="utf-8"?>
<ds:datastoreItem xmlns:ds="http://schemas.openxmlformats.org/officeDocument/2006/customXml" ds:itemID="{1F5067EC-99EF-4188-A27D-5C95F241A120}"/>
</file>

<file path=customXml/itemProps3.xml><?xml version="1.0" encoding="utf-8"?>
<ds:datastoreItem xmlns:ds="http://schemas.openxmlformats.org/officeDocument/2006/customXml" ds:itemID="{039879D2-40B7-4693-B022-DB68571A8FF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