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IR 071 16.06/16.07 Culverts PID 100000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isto repair two culverts underneath I-71 and the Denison Avenue ramp. The exitramp runs northeast, and I-71 runs southwest. The area of construction is northeastof the merge from the Denison Avenue ramp onto I-71. The project will pave theinverts of and spray line both culverts. Each one is a 96 inch corrugated metalpipe culvert. The culverts are 606 feet and 538 feet long</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08/31/2015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Piping plover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Bald Eagle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Red Knot (Rufa)</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07/08/2015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12/30/2016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Tree clearing of all trees over 3" DBH that are proposed for impact for this project will be cleared only between October 1 and March 31.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2. Waterway permits will be obtained by ODOT prior to project construction.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Tree clearing of all trees over 3" DBH that are proposed for impact for this project will be cleared only between October 1 and March 31.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Waterway permits will be obtained by ODOT prior to project construction.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Carpenter, </w:t>
            </w:r>
            <w:r>
              <w:rPr>
                <w:rStyle w:val="DefaultParagraphFont"/>
                <w:b w:val="0"/>
                <w:sz w:val="24"/>
                <w:szCs w:val="24"/>
                <w:lang w:val="en-US" w:eastAsia="en-US" w:bidi="ar-SA"/>
              </w:rPr>
              <w:t>Thomas Sorge</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D-12 Deterimination of No Noise Study.doc</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6(f)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100000 CUY IR 071 16.06/16.07 Culverts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100000 CUY IR 071 16.06/16.07 Culverts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100000 CUY IR 071 16.06/16.07 Culverts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100000 CUY IR 071 16.06/16.07 Culverts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100000 CUY IR 071 16.06/16.07 Culverts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2017-01-05T05:00:00+00:00</DateCompleted>
    <Internal_x0020_Only xmlns="df873bd8-8520-468a-8ecb-74db49e47217">No</Internal_x0020_Only>
    <FID xmlns="df873bd8-8520-468a-8ecb-74db49e47217">5159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11B63BC-D5EB-4CD1-A3CD-6D6A85D78644}"/>
</file>

<file path=customXml/itemProps2.xml><?xml version="1.0" encoding="utf-8"?>
<ds:datastoreItem xmlns:ds="http://schemas.openxmlformats.org/officeDocument/2006/customXml" ds:itemID="{22F31A93-3F5C-40DA-99F8-B6EEFEF4AD83}"/>
</file>

<file path=customXml/itemProps3.xml><?xml version="1.0" encoding="utf-8"?>
<ds:datastoreItem xmlns:ds="http://schemas.openxmlformats.org/officeDocument/2006/customXml" ds:itemID="{92FFDD68-726D-45F5-B991-BE3EAD0268D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