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POR Hudson-Aurora Rd PID 101477</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February 16,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rStyle w:val="Hyperlink"/>
          <w:sz w:val="24"/>
        </w:rPr>
      </w:pP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101477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STREETSBORO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city of Streetsboro proposes to mill, repair and resurface Hudson-Aurora Road from Frost Road to the north corporation limit in the city of Streetsboro, Portage County, Ohio.  This project will be constructed within the existing street right-of-way.</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Statewide Line Item (SLI) Number 99 and is fiscally constrained. </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COMMUNITY NOTIFICATION: THE CONTRACTOR WILL ADVISE THE ODOT PROJECT ENGINEER A MINIMUM OF FOURTEEN (14) DAYS PRIOR TO THE START OF CONSTRUCTION ACTIVITIES. THE CONTRACTOR MUST ALSO PROVIDE NOTIFICATION TO THE ODOT PROJECT ENGINEER A MINIMUM OF FOURTEEN (14)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THIS NOTIFICATION WILL BE THE PROPOSED LANE RESTRICTIONS, ROAD CLOSURES AND DETOURS REQUIRED BY THE PROJECT.</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COMMUNITY NOTIFICATION: THE CONTRACTOR WILL ADVISE THE ODOT PROJECT ENGINEER A MINIMUM OF FOURTEEN (14) DAYS PRIOR TO THE START OF CONSTRUCTION ACTIVITIES. THE CONTRACTOR MUST ALSO PROVIDE NOTIFICATION TO THE ODOT PROJECT ENGINEER A MINIMUM OF FOURTEEN (14)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THIS NOTIFICATION WILL BE THE PROPOSED LANE RESTRICTIONS, ROAD CLOSURES AND DETOURS REQUIRED BY THE PROJECT.</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 xml:space="preserve">Chad Root, </w:t>
            </w:r>
            <w:r>
              <w:rPr>
                <w:rStyle w:val="DefaultParagraphFont"/>
                <w:b w:val="0"/>
                <w:sz w:val="24"/>
                <w:szCs w:val="24"/>
                <w:lang w:val="en-US" w:eastAsia="en-US" w:bidi="ar-SA"/>
              </w:rPr>
              <w:t>David Celik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16,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16,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PID 101477 NEPA Assignment Language .pdf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Cultural Resources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Environmental Justice</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10</w:t>
    </w:r>
    <w:r>
      <w:fldChar w:fldCharType="end"/>
    </w:r>
    <w:r>
      <w:t xml:space="preserve"> of </w:t>
    </w:r>
    <w:r>
      <w:fldChar w:fldCharType="begin"/>
    </w:r>
    <w:r>
      <w:instrText xml:space="preserve"> NUMPAGES   \* MERGEFORMAT </w:instrText>
    </w:r>
    <w:r>
      <w:fldChar w:fldCharType="separate"/>
    </w:r>
    <w:r w:rsidR="00A677E6">
      <w:rPr>
        <w:noProof/>
      </w:rPr>
      <w:t>10</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101477 POR Hudson-Aurora Rd</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16,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101477 POR Hudson-Aurora Rd</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16,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101477 POR Hudson-Aurora Rd</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16,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101477 POR Hudson-Aurora Rd</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16,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101477 POR Hudson-Aurora Rd</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16,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2016-02-16T05:00:00+00:00</DateCompleted>
    <Internal_x0020_Only xmlns="df873bd8-8520-468a-8ecb-74db49e47217">No</Internal_x0020_Only>
    <FID xmlns="df873bd8-8520-468a-8ecb-74db49e47217">5281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09030DA2-6279-4AAC-ADAD-48DBCA59DE64}"/>
</file>

<file path=customXml/itemProps2.xml><?xml version="1.0" encoding="utf-8"?>
<ds:datastoreItem xmlns:ds="http://schemas.openxmlformats.org/officeDocument/2006/customXml" ds:itemID="{114E600E-CB1A-4A65-A2B0-285255F9C2E3}"/>
</file>

<file path=customXml/itemProps3.xml><?xml version="1.0" encoding="utf-8"?>
<ds:datastoreItem xmlns:ds="http://schemas.openxmlformats.org/officeDocument/2006/customXml" ds:itemID="{85A92377-649E-4CCF-BCD4-821AFAA4B821}"/>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