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TR 1698 Maple Ave YSRR PID 100327</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24, 2015</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MAH TR 1698 - Maple Ave, Boardman Twp, at the Y&amp;SRR grade crossing DOT # 873462B. Traffic signal/grade crossing warning device. Grade crossing is located at the intersection of Maple Avenue and Southern Blvd. Traffic signal will be improved and interconnected with railroad circuitry to provide vehicle control for the grade crossing. Additional traffic signals may be required for the service road. Installation will include any anciallary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p>
      <w:pPr>
        <w:pStyle w:val="BodyText0"/>
        <w:keepNext/>
        <w:spacing w:after="280" w:afterAutospacing="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Catherine Stout ADM OFF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24, 2015</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13"/>
        <w:keepNext/>
        <w:rPr>
          <w:rStyle w:val="DefaultParagraphFont"/>
          <w:rFonts w:ascii="Calibri" w:eastAsia="Calibri" w:hAnsi="Calibri" w:cs="Calibri"/>
        </w:rPr>
      </w:pPr>
      <w:bookmarkStart w:id="8" w:name="_Toc256000007"/>
      <w:bookmarkEnd w:id="8"/>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9</w:t>
    </w:r>
    <w:r>
      <w:fldChar w:fldCharType="end"/>
    </w:r>
    <w:r>
      <w:t xml:space="preserve"> of </w:t>
    </w:r>
    <w:r>
      <w:fldChar w:fldCharType="begin"/>
    </w:r>
    <w:r>
      <w:instrText xml:space="preserve"> NUMPAGES   \* MERGEFORMAT </w:instrText>
    </w:r>
    <w:r>
      <w:fldChar w:fldCharType="separate"/>
    </w:r>
    <w:r w:rsidR="00A677E6">
      <w:rPr>
        <w:noProof/>
      </w:rPr>
      <w:t>9</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100327 MAH TR 1698 Maple Ave YSRR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24, 2015</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100327 MAH TR 1698 Maple Ave YSRR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24, 2015</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100327 MAH TR 1698 Maple Ave YSRR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24, 2015</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100327 MAH TR 1698 Maple Ave YSRR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24, 2015</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100327 MAH TR 1698 Maple Ave YSRR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24, 2015</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2015-08-24T04:00:00+00:00</DateCompleted>
    <Internal_x0020_Only xmlns="df873bd8-8520-468a-8ecb-74db49e47217">No</Internal_x0020_Only>
    <FID xmlns="df873bd8-8520-468a-8ecb-74db49e47217">5318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61C8773-1072-4D9E-BF71-6A908F67048B}"/>
</file>

<file path=customXml/itemProps2.xml><?xml version="1.0" encoding="utf-8"?>
<ds:datastoreItem xmlns:ds="http://schemas.openxmlformats.org/officeDocument/2006/customXml" ds:itemID="{867E601F-D540-415B-9C84-7EDF27C06BFB}"/>
</file>

<file path=customXml/itemProps3.xml><?xml version="1.0" encoding="utf-8"?>
<ds:datastoreItem xmlns:ds="http://schemas.openxmlformats.org/officeDocument/2006/customXml" ds:itemID="{32137DC3-778C-4F73-8E52-D3DD5073EA72}"/>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