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SR 0008 08.06 PID 101756</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7,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101756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proposes minor rehabilitation consisting of pavement planing and full-depth concrete pavement removal/replacement at select sections, as directed by the project engineer, along State Route (SR) 8 from Straight Line Mile (SLM) 7.94, located north of the Graham Road interchange, to SLM 13.30, located north of the SR 303 interchange, in the cities of Stow and Hudson, the village of Boston Heights and Boston Township, Summit County.  This project will be constructed within the existing SR 8 limited access right-of-way.</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Statewide Line Item Number 32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COMMUNITY NOTIFICATION: THE CONTRACTOR WILL ADVISE THE ODOT PROJECT ENGINEER A MINIMUM OF FOURTEEN (14) DAYS PRIOR TO THE START OF CONSTRUCTION ACTIVITIES. THE CONTRACTOR MUST ALSO PROVIDE NOTIFICATION TO THE ODOT PROJECT ENGINEER A MINIMUM OF FOURTEEN (14)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COMMUNITY NOTIFICATION: THE CONTRACTOR WILL ADVISE THE ODOT PROJECT ENGINEER A MINIMUM OF FOURTEEN (14) DAYS PRIOR TO THE START OF CONSTRUCTION ACTIVITIES. THE CONTRACTOR MUST ALSO PROVIDE NOTIFICATION TO THE ODOT PROJECT ENGINEER A MINIMUM OF FOURTEEN (14) DAYS PRIOR TO ANY LANE RESTRICTIONS OR CLOSURES. THE ODOT PROJECT ENGINEER WILL FORWARD THIS INFORMATION TO THE ODOT DISTRICT PUBLIC INFORMATION OFFICER FOR USE TO NOTIFY EMERGENCY SERVICES AND THE PUBLIC A MINIMUM OF FOURTEEN (14) DAYS PRIOR TO THE START OF PROJECT CONSTRUCTION. INCLUDED IN THIS NOTIFICATION WILL BE THE PROPOSED LANE RESTRICTIONS, ROAD CLOSURES AND DETOURS REQUIRED BY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Robert Lang, </w:t>
            </w:r>
            <w:r>
              <w:rPr>
                <w:rStyle w:val="DefaultParagraphFont"/>
                <w:b w:val="0"/>
                <w:sz w:val="24"/>
                <w:szCs w:val="24"/>
                <w:lang w:val="en-US" w:eastAsia="en-US" w:bidi="ar-SA"/>
              </w:rPr>
              <w:t>Thomas Powell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7,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7,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Environmental Consultantation Form.doc</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Plan Sheet + Community Notification Note.pdf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Minimal Potential to Cause Effects det.docx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10</w:t>
    </w:r>
    <w:r>
      <w:fldChar w:fldCharType="end"/>
    </w:r>
    <w:r>
      <w:t xml:space="preserve"> of </w:t>
    </w:r>
    <w:r>
      <w:fldChar w:fldCharType="begin"/>
    </w:r>
    <w:r>
      <w:instrText xml:space="preserve"> NUMPAGES   \* MERGEFORMAT </w:instrText>
    </w:r>
    <w:r>
      <w:fldChar w:fldCharType="separate"/>
    </w:r>
    <w:r w:rsidR="00A677E6">
      <w:rPr>
        <w:noProof/>
      </w:rPr>
      <w:t>10</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101756 SUM SR 0008 08.06</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7,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101756 SUM SR 0008 08.06</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7,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101756 SUM SR 0008 08.06</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7,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101756 SUM SR 0008 08.06</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7,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101756 SUM SR 0008 08.06</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7,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2016-01-07T05:00:00+00:00</DateCompleted>
    <Internal_x0020_Only xmlns="df873bd8-8520-468a-8ecb-74db49e47217">No</Internal_x0020_Only>
    <FID xmlns="df873bd8-8520-468a-8ecb-74db49e47217">5447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B4EBFEC-20BE-4543-B209-FFCB686FAD83}"/>
</file>

<file path=customXml/itemProps2.xml><?xml version="1.0" encoding="utf-8"?>
<ds:datastoreItem xmlns:ds="http://schemas.openxmlformats.org/officeDocument/2006/customXml" ds:itemID="{446580AD-52AD-42D5-BFA9-368053D09577}"/>
</file>

<file path=customXml/itemProps3.xml><?xml version="1.0" encoding="utf-8"?>
<ds:datastoreItem xmlns:ds="http://schemas.openxmlformats.org/officeDocument/2006/customXml" ds:itemID="{B57C97FD-5A1C-4295-B732-D14CBB9F5951}"/>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