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Bryant Road PID 101907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101907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Windham, Township of (Portage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to mill, repair and resurface Bryant Road in proximity to Interstate Route 80/Ohio Turnpike in Windham Township, Portage County, Ohio.  This project will be constructed within the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Number 99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Chad Root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POR Bryant Road PID 101907 M-P-C-E-App-A.docx</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Environmental Justice</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101907 POR Bryant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101907 POR Bryant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101907 POR Bryant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101907 POR Bryant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101907 POR Bryant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2016-01-11T05:00:00+00:00</DateCompleted>
    <Internal_x0020_Only xmlns="df873bd8-8520-468a-8ecb-74db49e47217">No</Internal_x0020_Only>
    <FID xmlns="df873bd8-8520-468a-8ecb-74db49e47217">5601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E058C1A-86E2-4939-945C-574BDECE20A3}"/>
</file>

<file path=customXml/itemProps2.xml><?xml version="1.0" encoding="utf-8"?>
<ds:datastoreItem xmlns:ds="http://schemas.openxmlformats.org/officeDocument/2006/customXml" ds:itemID="{D83745E5-7AE2-4F12-B52A-FCC26E1185BC}"/>
</file>

<file path=customXml/itemProps3.xml><?xml version="1.0" encoding="utf-8"?>
<ds:datastoreItem xmlns:ds="http://schemas.openxmlformats.org/officeDocument/2006/customXml" ds:itemID="{06BE7B51-4807-4CF2-8CC2-B6DDB5B08C6C}"/>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