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East 55th Street PID 101535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June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101535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NOACA PTAM Project: Repair and resurface East 55th Street from Broadway Avenue to Superior Avenue in the City of Cleveland.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All work is within existing right-of-way.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to be within streams or wetlands.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tree removal is required.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2016AM06ID0175FDCO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06/16/2016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June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 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101535 CUY East 55th Street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101535 CUY East 55th Street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101535 CUY East 55th Street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101535 CUY East 55th Street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101535 CUY East 55th Street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2016-06-16T04:00:00+00:00</DateCompleted>
    <Internal_x0020_Only xmlns="df873bd8-8520-468a-8ecb-74db49e47217">No</Internal_x0020_Only>
    <FID xmlns="df873bd8-8520-468a-8ecb-74db49e47217">5718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427172D-89B1-4472-BF78-5EAD844ED7BE}"/>
</file>

<file path=customXml/itemProps2.xml><?xml version="1.0" encoding="utf-8"?>
<ds:datastoreItem xmlns:ds="http://schemas.openxmlformats.org/officeDocument/2006/customXml" ds:itemID="{52CA203F-AAC2-44A9-9B94-946DE0D07BE5}"/>
</file>

<file path=customXml/itemProps3.xml><?xml version="1.0" encoding="utf-8"?>
<ds:datastoreItem xmlns:ds="http://schemas.openxmlformats.org/officeDocument/2006/customXml" ds:itemID="{71B41479-A7F0-4A0F-8604-66DBFE17B4D9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