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US 322 05.78 Signals PID 97322</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97322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Cleveland Heights,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Cleveland Heights' Mayfield Road Signal project will replace the existing signals on Mayfield Road with new fiber interconnected signals, pre-empt and ADA ramps. </w:t>
      </w:r>
      <w:r>
        <w:rPr>
          <w:rStyle w:val="DefaultParagraphFont"/>
          <w:rFonts w:ascii="Calibri" w:eastAsia="Calibri" w:hAnsi="Calibri" w:cs="Calibri"/>
        </w:rPr>
        <w:br/>
      </w:r>
      <w:r>
        <w:rPr>
          <w:rStyle w:val="DefaultParagraphFont"/>
          <w:rFonts w:ascii="Calibri" w:eastAsia="Calibri" w:hAnsi="Calibri" w:cs="Calibri"/>
        </w:rPr>
        <w:t xml:space="preserve">o Federal HSIP and NOACA MPO CMAQ project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2016stipID0711FDCO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All work to be in existing right of way.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2. No work within streams or wetlands.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All work to be in existing right of way.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2. No work within streams or wetlands.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Mark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 .docx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9</w:t>
    </w:r>
    <w:r>
      <w:fldChar w:fldCharType="end"/>
    </w:r>
    <w:r>
      <w:t xml:space="preserve"> of </w:t>
    </w:r>
    <w:r>
      <w:fldChar w:fldCharType="begin"/>
    </w:r>
    <w:r>
      <w:instrText xml:space="preserve"> NUMPAGES   \* MERGEFORMAT </w:instrText>
    </w:r>
    <w:r>
      <w:fldChar w:fldCharType="separate"/>
    </w:r>
    <w:r w:rsidR="00A677E6">
      <w:rPr>
        <w:noProof/>
      </w:rPr>
      <w:t>9</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97322 CUY US 322 05.78 Signals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97322 CUY US 322 05.78 Signals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97322 CUY US 322 05.78 Signals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97322 CUY US 322 05.78 Signals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97322 CUY US 322 05.78 Signals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2016-02-01T05:00:00+00:00</DateCompleted>
    <Internal_x0020_Only xmlns="df873bd8-8520-468a-8ecb-74db49e47217">No</Internal_x0020_Only>
    <FID xmlns="df873bd8-8520-468a-8ecb-74db49e47217">5818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D67B03D-9D32-4D8C-82EC-E7C31545B36D}"/>
</file>

<file path=customXml/itemProps2.xml><?xml version="1.0" encoding="utf-8"?>
<ds:datastoreItem xmlns:ds="http://schemas.openxmlformats.org/officeDocument/2006/customXml" ds:itemID="{EB3A7476-EA3F-4719-B669-B4D1180BFE11}"/>
</file>

<file path=customXml/itemProps3.xml><?xml version="1.0" encoding="utf-8"?>
<ds:datastoreItem xmlns:ds="http://schemas.openxmlformats.org/officeDocument/2006/customXml" ds:itemID="{82EB99BC-3359-4F63-A036-2A2D9B58006C}"/>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