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18 31.37 Bridge PID 100747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100747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replace the deck of the bridge that carries State Route 18 over Royer Ditch. Other proposed work includes raising the structure, converting abutments, replacing approach slabs, and painting the structure. No new right of way is needed and there is no work below the Ordinary High Water Mark (OHWM).</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Stipulation 4A and Appendix A of the Section 106Programmatic Agreement approved on November 30, 2011 (Agreement No. 16734),ODOT District 2 determined on 3/15/2015 that this undertaking has minimalpotential to cause effects to historic properties. This completes the Section106 review and no further cultural resource investigations are warranted.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 local floodplain permit will be obtained by ODOT prior to work within the floodplain.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This project is located over the Corridor Management Zone for the City of Bellevue Public Water Supply and the underlying geology of the project area is a karst region, which is highly susceptible to ground water contamination. Ohio EPA has established this entire karst region as a drinking water source protection area to protect the 15 public water systems which use ground water in the region as their drinking water source.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Seneca County Emergency Management (419-447-0266) and Ohio EPA Environmental Response and Revitalization (419-373-3031 or 800-282-9378) for cleanup of the spill.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No work (temporary or permanent) shall be performed below the Ordinary High Water Mark (OHWM 793.50) of the Royer Ditch.  Any work below the OHWM is a violation of the Federal Clean Water Act of 1977.</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 local floodplain permit will be obtained by ODOT prior to work within the floodplain.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This project is located over the Corridor Management Zone for the City of Bellevue Public Water Supply and the underlying geology of the project area is a karst region, which is highly susceptible to ground water contamination. Ohio EPA has established this entire karst region as a drinking water source protection area to protect the 15 public water systems which use ground water in the region as their drinking water source.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Seneca County Emergency Management (419-447-0266) and Ohio EPA Environmental Response and Revitalization (419-373-3031 or 800-282-9378) for cleanup of the spill.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No work (temporary or permanent) shall be performed below the Ordinary High Water Mark (OHWM 793.50) of the Royer Ditch.  Any work below the OHWM is a violation of the Federal Clean Water Act of 1977.</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fldChar w:fldCharType="begin"/>
    </w:r>
    <w:r>
      <w:instrText xml:space="preserve"> NUMPAGES   \* MERGEFORMAT </w:instrText>
    </w:r>
    <w:r>
      <w:fldChar w:fldCharType="separate"/>
    </w:r>
    <w:r w:rsidR="008E44CD">
      <w:rPr>
        <w:noProof/>
      </w:rPr>
      <w:t>13</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100747 SEN SR 18 31.37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100747 SEN SR 18 31.37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100747 SEN SR 18 31.37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100747 SEN SR 18 31.37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100747 SEN SR 18 31.37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2016-03-16T04:00:00+00:00</DateCompleted>
    <Internal_x0020_Only xmlns="df873bd8-8520-468a-8ecb-74db49e47217">No</Internal_x0020_Only>
    <FID xmlns="df873bd8-8520-468a-8ecb-74db49e47217">5826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7AE81F4-B55B-45B3-B6DC-9287F86437CF}"/>
</file>

<file path=customXml/itemProps2.xml><?xml version="1.0" encoding="utf-8"?>
<ds:datastoreItem xmlns:ds="http://schemas.openxmlformats.org/officeDocument/2006/customXml" ds:itemID="{15D49561-A86A-4008-8342-1188B0960A7C}"/>
</file>

<file path=customXml/itemProps3.xml><?xml version="1.0" encoding="utf-8"?>
<ds:datastoreItem xmlns:ds="http://schemas.openxmlformats.org/officeDocument/2006/customXml" ds:itemID="{1A68562E-6328-4A55-B209-5AC080EA2B0F}"/>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