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76/80 0.00/VAR PID 81637</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81637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jc w:val="left"/>
        <w:rPr>
          <w:rStyle w:val="DefaultParagraphFont"/>
          <w:rFonts w:ascii="Calibri" w:eastAsia="Calibri" w:hAnsi="Calibri" w:cs="Calibri"/>
        </w:rPr>
      </w:pPr>
      <w:r>
        <w:rPr>
          <w:rStyle w:val="DefaultParagraphFont"/>
          <w:rFonts w:ascii="Calibri" w:eastAsia="Calibri" w:hAnsi="Calibri" w:cs="Calibri"/>
          <w:color w:val="339966"/>
          <w:sz w:val="24"/>
          <w:shd w:val="solid" w:color="FFFFFF" w:fill="auto"/>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r>
        <w:rPr>
          <w:rStyle w:val="DefaultParagraphFont"/>
          <w:rFonts w:ascii="Calibri" w:eastAsia="Calibri" w:hAnsi="Calibri" w:cs="Calibri"/>
          <w:color w:val="339966"/>
          <w:sz w:val="24"/>
          <w:shd w:val="solid" w:color="FFFFFF" w:fill="auto"/>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Interstate Routes (IR) 76 and 80 in Austintown, Jackson and Milton Townships, Mahoning County, Ohio.  The project proposes to resurface 6.04 miles (straight line mile [SLM] 0.00 to 0.91 and 1.32 to 6.06) of IR 76 from the Mahoning County Line east to the IR 76/Bailey Road interchange.  Additionally, minor maintenance is proposed on fourteen (14) bridges (Structure No. MAH-76-0.67, Structure File Number (SFN) 5002672; Structure No. MAH-76-0.92L, SFN 5002702; Structure No. MAH-76-0.92R, SFN 5002737; Structure No. MAH-76-1.65, SFN 5002761; Structure No. MAH-76-6.04, SFN 5002974; Structure No. MAH-76-6.06, SFN 5002915; Structure No. MAH-76-7.01L, SFN 5003008; Structure No. MAH-76-7.01R, SFN 5003032;Structure No. MAH-80-0.76L, SFN 5002192; Structure No. MAH-80-0.76R, SFN 5002222; Structure No. MAH-80-2.46L, SFN 5002311; Structure No. MAH-80-2.46R, SFN 5002346; Structure No. MAH-80-3.13L, SFN 5002370; and Structure No. MAH-80-3.13R, SFN 5002400) along IR 76 and 80.  The project will be constructed within existing limited access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32 and is fiscally constrained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THE COMMUNITY A MINIMUM OF FOURTEEN (14) DAYS PRIOR TO THE START OF PROJECT CONSTRUCTION.  INCLUDED IN THIS NOTIFICATION WILL BE THE PROPOSED LANE RESTRICTIONS.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STREAM/WETLAND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ANY STREAMS AND WETLANDS.  UNDER NO CIRCUMSTANCES SHALL THE CONTRACTOR STORE CONSTRUCTION EQUIPMENT AND/OR MATERIALS IN ANY STREAMS AND/OR WETLANDS.  TO PROTECT AND DELINEATE THE BOUNDARY OF ANY STREAMS AND WETLANDS,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3. TREE CLEARING:</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CUT/REMOVE ANY TREES PRIOR TO OR DURING CONSTRUCTION OF THE PROJECT.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4. CONSTRUCTION EQUIPMENT AND MATERIALS STAGING AREAS: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 STREAM(S).  ANY DEBRIS THAT DOES FALL INTO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7. MIGRATORY BIRD/CLIFF SWALLOW:</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MAH-76-0.91L/R BRIDGES OVER LAKE MILTON ARE KNOWN TO PROVIDE NESTING HABITAT FOR THE CLIFF SWALLOW (HIRUNDO PYRRHONOTA), A BIRD PROTECTED BY LAW UNDER THE MIGRATORY BIRD TREATY ACT.  CLIFF SWALLOWS CONSTUCT GOURD-SHAPED NESTS MADE OF MUD PELLETS WITH A SMALL ENTRANCE TUNNEL ON ONE SIDE.  NESTS ARE TYPICALLY FOUND ON A VERTICAL SURFACE UNDER AN OVERHANG. TO AVOID IMPACTING THE SPECIES AT THIS LOCATION, ANY WORK THAT WOULD RESULT IN THE DISTURBANCE OR REMOVAL OF A CLIFF SWALLOW NEST MUST BE CONDUCTED AFTER AUGUST 15 OR BEFORE APRIL 30, WHEN THE BIRDS ARE NOT USING THE NESTS FOR EGG LAYING OR BROOD REARING.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8. LAKE MILTON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LAKE MILTON.  UNDER NO CIRCUMSTANCES SHALL THE CONTRACTOR STORE CONSTRUCTION EQUIPMENT AND/OR MATERIALS WITHIN THE WINTER POOL LIMITS OF THE RESERVOIR.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THE COMMUNITY A MINIMUM OF FOURTEEN (14) DAYS PRIOR TO THE START OF PROJECT CONSTRUCTION.  INCLUDED IN THIS NOTIFICATION WILL BE THE PROPOSED LANE RESTRICTIONS.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STREAM/WETLAND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ANY STREAMS AND WETLANDS.  UNDER NO CIRCUMSTANCES SHALL THE CONTRACTOR STORE CONSTRUCTION EQUIPMENT AND/OR MATERIALS IN ANY STREAMS AND/OR WETLANDS.  TO PROTECT AND DELINEATE THE BOUNDARY OF ANY STREAMS AND WETLANDS,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3. TREE CLEARING:</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CUT/REMOVE ANY TREES PRIOR TO OR DURING CONSTRUCTION OF THE PROJECT.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4. CONSTRUCTION EQUIPMENT AND MATERIALS STAGING AREAS: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 STREAM(S).  ANY DEBRIS THAT DOES FALL INTO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7. MIGRATORY BIRD/CLIFF SWALLOW:</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MAH-76-0.91L/R BRIDGES OVER LAKE MILTON ARE KNOWN TO PROVIDE NESTING HABITAT FOR THE CLIFF SWALLOW (HIRUNDO PYRRHONOTA), A BIRD PROTECTED BY LAW UNDER THE MIGRATORY BIRD TREATY ACT.  CLIFF SWALLOWS CONSTUCT GOURD-SHAPED NESTS MADE OF MUD PELLETS WITH A SMALL ENTRANCE TUNNEL ON ONE SIDE.  NESTS ARE TYPICALLY FOUND ON A VERTICAL SURFACE UNDER AN OVERHANG. TO AVOID IMPACTING THE SPECIES AT THIS LOCATION, ANY WORK THAT WOULD RESULT IN THE DISTURBANCE OR REMOVAL OF A CLIFF SWALLOW NEST MUST BE CONDUCTED AFTER AUGUST 15 OR BEFORE APRIL 30, WHEN THE BIRDS ARE NOT USING THE NESTS FOR EGG LAYING OR BROOD REARING.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8. LAKE MILTON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LAKE MILTON.  UNDER NO CIRCUMSTANCES SHALL THE CONTRACTOR STORE CONSTRUCTION EQUIPMENT AND/OR MATERIALS WITHIN THE WINTER POOL LIMITS OF THE RESERVOIR.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Public Involvement</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14</w:t>
    </w:r>
    <w:r>
      <w:fldChar w:fldCharType="end"/>
    </w:r>
    <w:r>
      <w:t xml:space="preserve"> of </w:t>
    </w:r>
    <w:r>
      <w:fldChar w:fldCharType="begin"/>
    </w:r>
    <w:r>
      <w:instrText xml:space="preserve"> NUMPAGES   \* MERGEFORMAT </w:instrText>
    </w:r>
    <w:r>
      <w:fldChar w:fldCharType="separate"/>
    </w:r>
    <w:r w:rsidR="00A677E6">
      <w:rPr>
        <w:noProof/>
      </w:rPr>
      <w:t>14</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81637 MAH 76/80 0.00/VAR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81637 MAH 76/80 0.00/VAR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81637 MAH 76/80 0.00/VAR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81637 MAH 76/80 0.00/VAR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81637 MAH 76/80 0.00/VAR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2016-01-21T05:00:00+00:00</DateCompleted>
    <Internal_x0020_Only xmlns="df873bd8-8520-468a-8ecb-74db49e47217">No</Internal_x0020_Only>
    <FID xmlns="df873bd8-8520-468a-8ecb-74db49e47217">5913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74ABA1D-B5F6-4161-99C2-0FEF2E95FE9D}"/>
</file>

<file path=customXml/itemProps2.xml><?xml version="1.0" encoding="utf-8"?>
<ds:datastoreItem xmlns:ds="http://schemas.openxmlformats.org/officeDocument/2006/customXml" ds:itemID="{00EB7AD7-51DA-47C4-8387-143A5DBDF477}"/>
</file>

<file path=customXml/itemProps3.xml><?xml version="1.0" encoding="utf-8"?>
<ds:datastoreItem xmlns:ds="http://schemas.openxmlformats.org/officeDocument/2006/customXml" ds:itemID="{8F1AEB72-F3E0-433E-A4CD-DD46C4C33F00}"/>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