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ATB US 0322 3.57/12.49 PID 97853</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7,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97853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 to reconstruct the existing overhead flashing beacons on U.S. Route 322 at State Route (SR) 534 (Straight Line Mile (SLM) 3.57) and at SR 46 (SLM 12.49) in Windsor and Colebrook Townships, Ashtabula County, respectively.  This project will be constructed within the existing roadway rights-of-way.</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Statewide Line Item Number 32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COMMUNITY NOTIFICATION: THE CONTRACTOR WILL ADVISE THE ODOT PROJECT ENGINEER A MINIMUM OF FOURTEEN (14) DAYS PRIOR TO THE START OF CONSTRUCTION ACTIVITIES. THE CONTRACTOR MUST ALSO PROVIDE NOTIFICATION TO THE ODOT PROJECT ENGINEER A MINIMUM OF FOURTEEN (14)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COMMUNITY NOTIFICATION: THE CONTRACTOR WILL ADVISE THE ODOT PROJECT ENGINEER A MINIMUM OF FOURTEEN (14) DAYS PRIOR TO THE START OF CONSTRUCTION ACTIVITIES. THE CONTRACTOR MUST ALSO PROVIDE NOTIFICATION TO THE ODOT PROJECT ENGINEER A MINIMUM OF FOURTEEN (14)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Robert Lang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7,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7,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Plan sheet with environmental commitment.tif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Form.docx</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Minimal Potential to Cause Effects det.docx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10</w:t>
    </w:r>
    <w:r>
      <w:fldChar w:fldCharType="end"/>
    </w:r>
    <w:r>
      <w:t xml:space="preserve"> of </w:t>
    </w:r>
    <w:r>
      <w:fldChar w:fldCharType="begin"/>
    </w:r>
    <w:r>
      <w:instrText xml:space="preserve"> NUMPAGES   \* MERGEFORMAT </w:instrText>
    </w:r>
    <w:r>
      <w:fldChar w:fldCharType="separate"/>
    </w:r>
    <w:r w:rsidR="00A677E6">
      <w:rPr>
        <w:noProof/>
      </w:rPr>
      <w:t>10</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97853 ATB US 0322 3.57/12.49</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7,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97853 ATB US 0322 3.57/12.49</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7,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97853 ATB US 0322 3.57/12.49</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7,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97853 ATB US 0322 3.57/12.49</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7,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97853 ATB US 0322 3.57/12.49</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7,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2016-01-07T05:00:00+00:00</DateCompleted>
    <Internal_x0020_Only xmlns="df873bd8-8520-468a-8ecb-74db49e47217">No</Internal_x0020_Only>
    <FID xmlns="df873bd8-8520-468a-8ecb-74db49e47217">5921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25F0F20-B566-4FE3-8A61-66A20F75DFEA}"/>
</file>

<file path=customXml/itemProps2.xml><?xml version="1.0" encoding="utf-8"?>
<ds:datastoreItem xmlns:ds="http://schemas.openxmlformats.org/officeDocument/2006/customXml" ds:itemID="{3B0FCFDF-12C5-42B9-8E3A-276DDA1031FE}"/>
</file>

<file path=customXml/itemProps3.xml><?xml version="1.0" encoding="utf-8"?>
<ds:datastoreItem xmlns:ds="http://schemas.openxmlformats.org/officeDocument/2006/customXml" ds:itemID="{29D40F79-EC77-4B68-A026-776ADD081445}"/>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