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044 02.81 PID 90903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90903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PM treatment on Ravenna Rd (SR-44) from old US-422 (Washington St) in Auburn Twp to Kinsman Rd (SR-87) in Newbury Twp. 4 small culverts REMOVED from project.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90903 GEA SR 044 02.81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90903 GEA SR 044 02.81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90903 GEA SR 044 02.81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90903 GEA SR 044 02.81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90903 GEA SR 044 02.81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5958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E95DADC-A9E1-4511-AEFF-82F545735AA9}"/>
</file>

<file path=customXml/itemProps2.xml><?xml version="1.0" encoding="utf-8"?>
<ds:datastoreItem xmlns:ds="http://schemas.openxmlformats.org/officeDocument/2006/customXml" ds:itemID="{81CDC326-DBA7-4860-A7F6-811BE9C04FD7}"/>
</file>

<file path=customXml/itemProps3.xml><?xml version="1.0" encoding="utf-8"?>
<ds:datastoreItem xmlns:ds="http://schemas.openxmlformats.org/officeDocument/2006/customXml" ds:itemID="{7503812B-0441-4501-8CEE-D7E27E23B82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