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Federal St./Commerce St. PID 98980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Sean Carpenter</w:t>
      </w:r>
    </w:p>
    <w:p w:rsidR="00EC0BFB" w:rsidRPr="008201BF" w:rsidP="008201BF">
      <w:pPr>
        <w:jc w:val="center"/>
        <w:rPr>
          <w:sz w:val="24"/>
        </w:rPr>
      </w:pPr>
      <w:r w:rsidRPr="008201BF">
        <w:rPr>
          <w:sz w:val="24"/>
        </w:rPr>
        <w:t xml:space="preserve"> </w:t>
      </w:r>
      <w:r w:rsidR="00F64703">
        <w:rPr>
          <w:sz w:val="24"/>
        </w:rPr>
        <w:t xml:space="preserve"> ODOT DISTRICT 4</w:t>
      </w:r>
    </w:p>
    <w:p w:rsidR="008201BF" w:rsidRPr="008201BF" w:rsidP="008201BF">
      <w:pPr>
        <w:jc w:val="center"/>
        <w:rPr>
          <w:sz w:val="24"/>
        </w:rPr>
      </w:pPr>
    </w:p>
    <w:p w:rsidR="008201BF" w:rsidRPr="008201BF" w:rsidP="008201BF">
      <w:pPr>
        <w:jc w:val="center"/>
        <w:rPr>
          <w:sz w:val="24"/>
        </w:rPr>
      </w:pPr>
      <w:r>
        <w:rPr>
          <w:sz w:val="24"/>
        </w:rPr>
        <w:t>Phone:  330-786-2274</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98980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Youngstown,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city of Youngstown plans to improve Federal Street between Phelps Street and Walnut Street and improve Market Street between Front Street and Commerce Street in the city of Youngstown, Mahoning County, Ohio.  The project proposes to mill and resurface approximately 0.21 mile of Federal Street, including partial-depth pavement repairs, from Phelps Street east to Walnut Street.  Additionally, the project proposes to mill and resurface approximately 0.25 mile of Market Street, including partial-depth pavement repairs, from Front Street to Commerce Street.  Additional improvements proposed by the project include curb, sidewalk and curb ramp replacement to meet Americans with Disabilities Act (ADA) standards, new pavement marking placement and new street sign installation, as necessary.  The project will be constructed within the existing street rights-of-way.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not impact any environmentally sensitive resources within the project study area.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2016stipID0198FDCO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02/07/2017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ODOT TRAFFIC ENGINEERING MANUAL NOTES 642-58 NOTIFICATION OF TRAFFIC RESTRICTIONS AND, IF APPLICABLE, 642-8 ITEM 614, MAINTAINING TRAFFIC (NOTICE OF CLOSURE SIGN) SHALL BE INCORPORATED INTO THE PROJECT CONSTRUCTION PLAN.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ODOT TRAFFIC ENGINEERING MANUAL NOTES 642-58 NOTIFICATION OF TRAFFIC RESTRICTIONS AND, IF APPLICABLE, 642-8 ITEM 614, MAINTAINING TRAFFIC (NOTICE OF CLOSURE SIGN) SHALL BE INCORPORATED INTO THE PROJECT CONSTRUCTION PLAN.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Sean Carpenter</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ODOT DISTRICT 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330-786-2274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Sean.Carpenter@dot.ohio.gov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David Celik,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98980 MAH Federal St./Commerce St.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98980 MAH Federal St./Commerce St.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98980 MAH Federal St./Commerce St.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98980 MAH Federal St./Commerce St.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98980 MAH Federal St./Commerce St.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2017-03-07T05:00:00+00:00</DateCompleted>
    <Internal_x0020_Only xmlns="df873bd8-8520-468a-8ecb-74db49e47217">No</Internal_x0020_Only>
    <FID xmlns="df873bd8-8520-468a-8ecb-74db49e47217">6032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ACE70C5-5B5B-4F67-A0A5-FFB7FF655CB2}"/>
</file>

<file path=customXml/itemProps2.xml><?xml version="1.0" encoding="utf-8"?>
<ds:datastoreItem xmlns:ds="http://schemas.openxmlformats.org/officeDocument/2006/customXml" ds:itemID="{09B3CA76-9C1B-4835-8138-D4454DA4827E}"/>
</file>

<file path=customXml/itemProps3.xml><?xml version="1.0" encoding="utf-8"?>
<ds:datastoreItem xmlns:ds="http://schemas.openxmlformats.org/officeDocument/2006/customXml" ds:itemID="{728D0C88-7535-4FE6-869D-B96811E6419F}"/>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