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Memorial Hill Drive PID 102065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Justin Rogers</w:t>
      </w:r>
    </w:p>
    <w:p w:rsidR="00EC0BFB" w:rsidRPr="008201BF" w:rsidP="008201BF">
      <w:pPr>
        <w:jc w:val="center"/>
        <w:rPr>
          <w:sz w:val="24"/>
        </w:rPr>
      </w:pPr>
      <w:r w:rsidRPr="008201BF">
        <w:rPr>
          <w:sz w:val="24"/>
        </w:rPr>
        <w:t xml:space="preserve"> </w:t>
      </w:r>
      <w:r w:rsidR="00F64703">
        <w:rPr>
          <w:sz w:val="24"/>
        </w:rPr>
        <w:t xml:space="preserve"> Mill Creek MetroParks</w:t>
      </w:r>
    </w:p>
    <w:p w:rsidR="008201BF" w:rsidRPr="008201BF" w:rsidP="008201BF">
      <w:pPr>
        <w:jc w:val="center"/>
        <w:rPr>
          <w:sz w:val="24"/>
        </w:rPr>
      </w:pPr>
    </w:p>
    <w:p w:rsidR="008201BF" w:rsidRPr="008201BF" w:rsidP="008201BF">
      <w:pPr>
        <w:jc w:val="center"/>
        <w:rPr>
          <w:sz w:val="24"/>
        </w:rPr>
      </w:pPr>
      <w:r>
        <w:rPr>
          <w:sz w:val="24"/>
        </w:rPr>
        <w:t>Phone:  330-702-3000</w:t>
      </w:r>
    </w:p>
    <w:p w:rsidR="00B81E3A" w:rsidP="005A1A42">
      <w:pPr>
        <w:jc w:val="center"/>
        <w:rPr>
          <w:sz w:val="24"/>
        </w:rPr>
      </w:pPr>
      <w:r w:rsidRPr="008201BF">
        <w:rPr>
          <w:sz w:val="24"/>
        </w:rPr>
        <w:t>e-mail</w:t>
      </w:r>
      <w:r w:rsidRPr="008201BF">
        <w:rPr>
          <w:sz w:val="24"/>
        </w:rPr>
        <w:t xml:space="preserve"> justin@millcreekmetroparks.org</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102065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Mill Creek Park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involves Memorial Hill Drive, a 0.32 mile (1,700 feet) park drive located within Mill Creek Park and the Mill Creek Park Historic District in the city of Youngstown, Mahoning County, Ohio.  Memorial Hill Drive is twenty-six (26) feet wide roadway lined with the original cut sandstone curb and timber guardrail.  The original existing cut sandstone curb, timber guardrail and storm sewer drainage structures (catch basins) will not be impacted or altered as part of the project. </w:t>
      </w:r>
      <w:r>
        <w:rPr>
          <w:rStyle w:val="DefaultParagraphFont"/>
          <w:rFonts w:ascii="tahoma" w:eastAsia="tahoma" w:hAnsi="tahoma" w:cs="tahoma"/>
          <w:sz w:val="20"/>
        </w:rPr>
        <w:t xml:space="preserve"> </w:t>
      </w:r>
    </w:p>
    <w:p>
      <w:pPr>
        <w:pStyle w:val="Normal1"/>
        <w:spacing w:after="280" w:afterAutospacing="1"/>
        <w:rPr>
          <w:rStyle w:val="DefaultParagraphFont"/>
          <w:rFonts w:ascii="tahoma" w:eastAsia="tahoma" w:hAnsi="tahoma" w:cs="tahoma"/>
          <w:sz w:val="20"/>
        </w:rPr>
      </w:pPr>
      <w:r>
        <w:rPr>
          <w:rStyle w:val="DefaultParagraphFont"/>
          <w:rFonts w:ascii="Calibri" w:eastAsia="Calibri" w:hAnsi="Calibri" w:cs="Calibri"/>
        </w:rPr>
        <w:t xml:space="preserve">The proposed project involves milling and resurfacing the entire length (0.32 mile) of Memorial Hill Drive from the West Glacier Drive/Robinson Hill Drive intersection to Glenwood Avenue.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and Local funds), does not involve a Federal action and will be constructed entirely within the existing park drive right-of-way.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99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COMMUNITY NOTIFICATION: THE CONTRACTOR WILL BE REQUIRED TO CLOSELY COORDINATE THE CONSTRUCTION SCHEDULE WITH ODOT AND MILL CREEK METROPARKS PRIOR TO THE START OF CONSTRUCTION ACTIVITIES.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TREE CUTTING RESTRICTIONS: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ANY TREES BE CUT/REMOVED PRIOR TO OR DURING PROJECT CONSTRUCTION.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MILL CREEK METROPARKS ACCESS:  ACCESS TO MILL CREEK METROPARKS FACILITIES WILL BE MAINTAINED THROUGHOUT THE DURATION OF THE PROJECT.  THE CONTRACTOR SHALL COORDINATE THE INSTALLATION OF THE TRAFFIC CONTROL DEVICES WITH THE METROPARKS TO INSURE THAT ALL DESIGNATED ACCESS ROUTES REMAIN OPEN.  THE PUBLIC WILL BE ABLE TO ACCESS ALL AREAS OF THE PARK POTENTIALLY AFFECTED BY THE PROJECT.  THIS ACCESS WILL NOT BE USED AS A STAGING AREA FOR CONSTRUCTION EQUIPMENT AND/OR MATERIALS.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COMMUNITY NOTIFICATION: THE CONTRACTOR WILL BE REQUIRED TO CLOSELY COORDINATE THE CONSTRUCTION SCHEDULE WITH ODOT AND MILL CREEK METROPARKS PRIOR TO THE START OF CONSTRUCTION ACTIVITIES.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TREE CUTTING RESTRICTIONS: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ANY TREES BE CUT/REMOVED PRIOR TO OR DURING PROJECT CONSTRUCTION.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MILL CREEK METROPARKS ACCESS:  ACCESS TO MILL CREEK METROPARKS FACILITIES WILL BE MAINTAINED THROUGHOUT THE DURATION OF THE PROJECT.  THE CONTRACTOR SHALL COORDINATE THE INSTALLATION OF THE TRAFFIC CONTROL DEVICES WITH THE METROPARKS TO INSURE THAT ALL DESIGNATED ACCESS ROUTES REMAIN OPEN.  THE PUBLIC WILL BE ABLE TO ACCESS ALL AREAS OF THE PARK POTENTIALLY AFFECTED BY THE PROJECT.  THIS ACCESS WILL NOT BE USED AS A STAGING AREA FOR CONSTRUCTION EQUIPMENT AND/OR MATERIALS.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Justin Rogers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Mill Creek MetroParks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7574 Columbiana-Canfield Road, Canfield OH 44406</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330-702-3000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justin@millcreekmetroparks.org</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Justin Rogers</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 Funded letter to SHPO.pdf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Attachment 2 to SHPO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ORC letter signed by SHPO on 4 24 2016.pdf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January 12, 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WKBN Newspaper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Youngstown Vindicator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and Comment Responses.pdf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February 10, 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MetroParks Website January 12, 2016.docx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MetroParks Website February 10, 2016.docx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2.10.16-3.14.16.docx</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packet Email to Coordinator.msg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fldChar w:fldCharType="begin"/>
    </w:r>
    <w:r>
      <w:instrText xml:space="preserve"> NUMPAGES   \* MERGEFORMAT </w:instrText>
    </w:r>
    <w:r>
      <w:fldChar w:fldCharType="separate"/>
    </w:r>
    <w:r w:rsidR="008E44CD">
      <w:rPr>
        <w:noProof/>
      </w:rPr>
      <w:t>12</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102065 MAH Memorial Hill Drive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102065 MAH Memorial Hill Drive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102065 MAH Memorial Hill Drive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102065 MAH Memorial Hill Drive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102065 MAH Memorial Hill Drive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2016-04-20T04:00:00+00:00</DateCompleted>
    <Internal_x0020_Only xmlns="df873bd8-8520-468a-8ecb-74db49e47217">No</Internal_x0020_Only>
    <FID xmlns="df873bd8-8520-468a-8ecb-74db49e47217">6055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48B4BD6-254C-4AEB-87E9-AA1F1DA5EBBC}"/>
</file>

<file path=customXml/itemProps2.xml><?xml version="1.0" encoding="utf-8"?>
<ds:datastoreItem xmlns:ds="http://schemas.openxmlformats.org/officeDocument/2006/customXml" ds:itemID="{0EC203E3-2323-4206-AD14-C08EE2833F8F}"/>
</file>

<file path=customXml/itemProps3.xml><?xml version="1.0" encoding="utf-8"?>
<ds:datastoreItem xmlns:ds="http://schemas.openxmlformats.org/officeDocument/2006/customXml" ds:itemID="{DC8CDA9A-50F1-4487-AB28-3D9EAC91A094}"/>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