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071 10.48 PID 85529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85529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PM resurfacing from IR-480 to the Brooklyn Corp Line. Inlcudes lighting upgrade.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 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85529 CUY IR 071 10.48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85529 CUY IR 071 10.48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85529 CUY IR 071 10.48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85529 CUY IR 071 10.48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85529 CUY IR 071 10.48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6081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48B3A6DC-C068-4C5A-8098-04DE5BB8D4DB}"/>
</file>

<file path=customXml/itemProps2.xml><?xml version="1.0" encoding="utf-8"?>
<ds:datastoreItem xmlns:ds="http://schemas.openxmlformats.org/officeDocument/2006/customXml" ds:itemID="{DE23B8C2-EC86-4B2E-9773-96028ABF7083}"/>
</file>

<file path=customXml/itemProps3.xml><?xml version="1.0" encoding="utf-8"?>
<ds:datastoreItem xmlns:ds="http://schemas.openxmlformats.org/officeDocument/2006/customXml" ds:itemID="{95C57970-E049-42F8-8BF4-B6FA8ABD050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