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 091 12.03 PID 99793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99793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Mayfield Heights,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Resurface SOM Center Rd (SR-91) from Mayfield Rd (US-322) to the NCL in Mayfield Hts.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99793 CUY SR 091 12.03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99793 CUY SR 091 12.03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99793 CUY SR 091 12.03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99793 CUY SR 091 12.03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99793 CUY SR 091 12.03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6086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40FDEC9-B476-47CD-9A5F-D4BC9CDD0AEF}"/>
</file>

<file path=customXml/itemProps2.xml><?xml version="1.0" encoding="utf-8"?>
<ds:datastoreItem xmlns:ds="http://schemas.openxmlformats.org/officeDocument/2006/customXml" ds:itemID="{44AF2AD4-CED6-4488-A44D-82731678A644}"/>
</file>

<file path=customXml/itemProps3.xml><?xml version="1.0" encoding="utf-8"?>
<ds:datastoreItem xmlns:ds="http://schemas.openxmlformats.org/officeDocument/2006/customXml" ds:itemID="{9F1C27A8-2DC6-4D95-ACC9-2ACB91DA43E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