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Lakeside Ave PID 100260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16,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100260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Cleveland,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Repair and resurface Lakeside Avenue from SR-2 to East 12th Street in the City of Cleveland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2016AM01ID0025FDCO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16,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100260 CUY Lakeside Ave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100260 CUY Lakeside Ave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100260 CUY Lakeside Ave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100260 CUY Lakeside Ave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100260 CUY Lakeside Ave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2016-02-16T05:00:00+00:00</DateCompleted>
    <Internal_x0020_Only xmlns="df873bd8-8520-468a-8ecb-74db49e47217">No</Internal_x0020_Only>
    <FID xmlns="df873bd8-8520-468a-8ecb-74db49e47217">6087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7F7124D9-7E11-46E7-A6ED-085E7F085C58}"/>
</file>

<file path=customXml/itemProps2.xml><?xml version="1.0" encoding="utf-8"?>
<ds:datastoreItem xmlns:ds="http://schemas.openxmlformats.org/officeDocument/2006/customXml" ds:itemID="{AB52E7BD-1677-4FD5-8E16-D0A3D3803B16}"/>
</file>

<file path=customXml/itemProps3.xml><?xml version="1.0" encoding="utf-8"?>
<ds:datastoreItem xmlns:ds="http://schemas.openxmlformats.org/officeDocument/2006/customXml" ds:itemID="{ED55D477-9D69-4360-82D0-28FB5C7CA48E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