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306 00.00 PID 99627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19,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for SR-306 from the County Line to Washington St in Bainbridge Twp.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19,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99627 GEA SR 306 00.00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99627 GEA SR 306 00.00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99627 GEA SR 306 00.00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99627 GEA SR 306 00.00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99627 GEA SR 306 00.00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2017-09-19T04:00:00+00:00</DateCompleted>
    <Internal_x0020_Only xmlns="df873bd8-8520-468a-8ecb-74db49e47217">No</Internal_x0020_Only>
    <FID xmlns="df873bd8-8520-468a-8ecb-74db49e47217">6093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78B0894-C72D-4D6E-B6E9-3E287F274A3E}"/>
</file>

<file path=customXml/itemProps2.xml><?xml version="1.0" encoding="utf-8"?>
<ds:datastoreItem xmlns:ds="http://schemas.openxmlformats.org/officeDocument/2006/customXml" ds:itemID="{23E1441B-2223-40D8-AA37-52D5B09F236B}"/>
</file>

<file path=customXml/itemProps3.xml><?xml version="1.0" encoding="utf-8"?>
<ds:datastoreItem xmlns:ds="http://schemas.openxmlformats.org/officeDocument/2006/customXml" ds:itemID="{097701C5-86F9-43AE-854C-2A0E41D6FAA8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