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LAK IR 090 01.88 PID 91605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October 30,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91605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Resurface IR-90 from approximately Rockefeller Rd to the concrete section west of SR-306 in Willoughby Hills, Waite Hill, and Willoughby.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1. No tree removal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1. No tree removal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October 30,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bookmarkEnd w:id="9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91605 LAK IR 090 01.88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30,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91605 LAK IR 090 01.88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30,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91605 LAK IR 090 01.88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30,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91605 LAK IR 090 01.88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30,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91605 LAK IR 090 01.88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30,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2017-10-30T04:00:00+00:00</DateCompleted>
    <Internal_x0020_Only xmlns="df873bd8-8520-468a-8ecb-74db49e47217">No</Internal_x0020_Only>
    <FID xmlns="df873bd8-8520-468a-8ecb-74db49e47217">6094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F0313F85-180C-4903-82F5-C74A5C23738C}"/>
</file>

<file path=customXml/itemProps2.xml><?xml version="1.0" encoding="utf-8"?>
<ds:datastoreItem xmlns:ds="http://schemas.openxmlformats.org/officeDocument/2006/customXml" ds:itemID="{0B18B532-996B-4C78-B16D-40AE49B3EE02}"/>
</file>

<file path=customXml/itemProps3.xml><?xml version="1.0" encoding="utf-8"?>
<ds:datastoreItem xmlns:ds="http://schemas.openxmlformats.org/officeDocument/2006/customXml" ds:itemID="{C1CCB230-EBBC-4552-83C8-72DF82F0EE85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