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GEA SR 700 02.71 PID 99629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September 27,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99629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Resurfacing of SR-700 from US-422 to SR-168 in Troy to Burton Twps.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06/02/2017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$5,179,656.40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$31,077,938.40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with Federal funds that comprise less than 15 percent of the total estimated project cost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(each amount adjusted annually by the Secretary to reflect any increases in the Consumer Price Index prepared by the Department of Labor, see www.fhwa.dot.gov or www.fta.dot.gov).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1. No tree removal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1. No tree removal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September 27, 2017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bookmarkEnd w:id="9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99629 GEA SR 700 02.71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27,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99629 GEA SR 700 02.71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27,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99629 GEA SR 700 02.71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27,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99629 GEA SR 700 02.71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27,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99629 GEA SR 700 02.71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27,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2017-09-27T04:00:00+00:00</DateCompleted>
    <Internal_x0020_Only xmlns="df873bd8-8520-468a-8ecb-74db49e47217">No</Internal_x0020_Only>
    <FID xmlns="df873bd8-8520-468a-8ecb-74db49e47217">6095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14782412-C7CE-463A-9CE7-B95AE4C47BF2}"/>
</file>

<file path=customXml/itemProps2.xml><?xml version="1.0" encoding="utf-8"?>
<ds:datastoreItem xmlns:ds="http://schemas.openxmlformats.org/officeDocument/2006/customXml" ds:itemID="{1CFAAAFA-3D35-4987-AA35-9FE9356F41EC}"/>
</file>

<file path=customXml/itemProps3.xml><?xml version="1.0" encoding="utf-8"?>
<ds:datastoreItem xmlns:ds="http://schemas.openxmlformats.org/officeDocument/2006/customXml" ds:itemID="{804A13C4-65B6-40D7-A045-F430B6F683EC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