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PPM FY2018 PID 98604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16,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98604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Preservation.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Pavement PM project on various routes throughout the District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16,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98604 D12 PPM FY2018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98604 D12 PPM FY2018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98604 D12 PPM FY2018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98604 D12 PPM FY2018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98604 D12 PPM FY2018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2016-02-16T05:00:00+00:00</DateCompleted>
    <Internal_x0020_Only xmlns="df873bd8-8520-468a-8ecb-74db49e47217">No</Internal_x0020_Only>
    <FID xmlns="df873bd8-8520-468a-8ecb-74db49e47217">6101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53F157D8-E77A-444F-BDFA-4C2D6CDF6611}"/>
</file>

<file path=customXml/itemProps2.xml><?xml version="1.0" encoding="utf-8"?>
<ds:datastoreItem xmlns:ds="http://schemas.openxmlformats.org/officeDocument/2006/customXml" ds:itemID="{C3C783DD-8BF2-43DB-B134-FC34792C5701}"/>
</file>

<file path=customXml/itemProps3.xml><?xml version="1.0" encoding="utf-8"?>
<ds:datastoreItem xmlns:ds="http://schemas.openxmlformats.org/officeDocument/2006/customXml" ds:itemID="{05436BEF-B649-40A2-B4D1-14A60BC42C32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