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Culverts FY2017 Various PID 97482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97482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replace Culvert No. POR-14-25.52(CFN: 670140620), POR-225-7.19 (No CFN) and POR-225-7.42 (CFN: 672250130) inDeerfield Township, Portage County, Ohio.</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Culvert No. POR-14-25.52 is an existing 48" corrugatedmetal pipe with storm sewer conduit and catch basin inlet.  The outlet channel is a headwater stream;unnamed tributary of Willow Creek.  Theproject will replace the existing culvert and catch basin with a similar sizedconcrete culvert pipe and catch basin, replace all affected sidewalk andconstruct a new concrete headwall at the culvert outlet.  New rock channel protection (RCP) will beinstalled to protect the new structure.  Theexisting structure outlet extends beyond the existing west SR 14 right-of-waylimit.  Therefore, minor permanent andtemporary rights-of- way will be acquired at this location to construct the proposednew structure.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Culvert No. POR-225-7.19 is an existing 8' x 4.5' concreteslab top culvert spanning a small unnamed tributary of Kale Creek.  The existing structure will be replaced witha new four-sided concrete box culvert structure with new concrete headwalls andRCP.  Areas of eroded roadway embankmentwill be repaired in proximity of the existing structure.  New permanent and temporary rights-of-waywill be acquired along SR 14 at this location to construct the proposed newstructure.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Culvert No. POR-225-7.42 is an existing 9' x 4.5' concreteslab top culvert spanning an unnamed tributary of Kale Creek.  The existing structure will be replaced witha new four-sided concrete box culvert structure with new concrete headwalls andRCP.  Areas of eroded roadway embankmentwill be repaired in proximity of the existing structure.  New permanent right-of-way will be acquiredalong SR 14 at this location to construct the proposed new structure.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impact a total of 213 linear feet of stream channel, a total of 0.154 acre of Category 1 wetlands and a total of 0.006 acre of jurisdictional ditch.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11/20/2015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3. Prior to any structure replacement activities, the underside of Culvert No. POR-225-7.19 and POR-225-7.42 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BodyText0"/>
        <w:keepNext/>
        <w:rPr>
          <w:rStyle w:val="DefaultParagraphFont"/>
          <w:rFonts w:ascii="Calibri" w:eastAsia="Calibri" w:hAnsi="Calibri" w:cs="Calibri"/>
        </w:rPr>
      </w:pPr>
      <w:r>
        <w:rPr>
          <w:rStyle w:val="DefaultParagraphFont"/>
          <w:rFonts w:ascii="Calibri" w:eastAsia="Calibri" w:hAnsi="Calibri" w:cs="Calibri"/>
        </w:rPr>
        <w:t>4.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shall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ditches and wetlands.  This pertains to any excavation operation such as, foundation pier or abutment excavation, channel clean out, excavation for rock channel protection. Any material that does fall into the stream and/or wetlands shall be removed as soon as possible within 72-hours.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All materials removed from streams ditches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 </w:t>
      </w:r>
    </w:p>
    <w:p>
      <w:pPr>
        <w:pStyle w:val="BodyText0"/>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The following avoidance and minimization measures (AMMs) were developed for Indiana Bat (IBAT) and Northern Long-eared Bat (NLEB) and will be implemented for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 Tree Removal AMM 1: Modify all phases/aspects of the project (e.g., temporary work areas, alignments) to avoid tree removal in excess of what is required to implement the project safely.</w:t>
      </w:r>
    </w:p>
    <w:p>
      <w:pPr>
        <w:pStyle w:val="BodyText0"/>
        <w:keepNext/>
        <w:rPr>
          <w:rStyle w:val="DefaultParagraphFont"/>
          <w:rFonts w:ascii="Calibri" w:eastAsia="Calibri" w:hAnsi="Calibri" w:cs="Calibri"/>
        </w:rPr>
      </w:pPr>
      <w:r>
        <w:rPr>
          <w:rStyle w:val="DefaultParagraphFont"/>
          <w:rFonts w:ascii="Calibri" w:eastAsia="Calibri" w:hAnsi="Calibri" w:cs="Calibri"/>
        </w:rPr>
        <w:t>- Tree Removal AMM 2(a) (OH PBO: A-1). Time of year restrictions for tree removal when bats are not likely to be present - To avoid impacts to summer roosting bats, SWH will be cleared only between 1 October and 31 March, when the species would not be present.</w:t>
      </w:r>
    </w:p>
    <w:p>
      <w:pPr>
        <w:pStyle w:val="BodyText0"/>
        <w:keepNext/>
        <w:rPr>
          <w:rStyle w:val="DefaultParagraphFont"/>
          <w:rFonts w:ascii="Calibri" w:eastAsia="Calibri" w:hAnsi="Calibri" w:cs="Calibri"/>
        </w:rPr>
      </w:pPr>
      <w:r>
        <w:rPr>
          <w:rStyle w:val="DefaultParagraphFont"/>
          <w:rFonts w:ascii="Calibri" w:eastAsia="Calibri" w:hAnsi="Calibri" w:cs="Calibri"/>
        </w:rPr>
        <w:t>- Tree Removal AMM 3. Ensure tree removal is limited to that specified in project plans by clearly marking clearing limits. Ensure that contractors understand clearing limits and how they are marked in the field.</w:t>
      </w:r>
    </w:p>
    <w:p>
      <w:pPr>
        <w:pStyle w:val="BodyText0"/>
        <w:keepNext/>
        <w:rPr>
          <w:rStyle w:val="DefaultParagraphFont"/>
          <w:rFonts w:ascii="Calibri" w:eastAsia="Calibri" w:hAnsi="Calibri" w:cs="Calibri"/>
        </w:rPr>
      </w:pPr>
      <w:r>
        <w:rPr>
          <w:rStyle w:val="DefaultParagraphFont"/>
          <w:rFonts w:ascii="Calibri" w:eastAsia="Calibri" w:hAnsi="Calibri" w:cs="Calibri"/>
        </w:rPr>
        <w:t>- ODOT 2016 Construction and Materials Specifications (CMS) and ODOT Supplemental Specification (SS) 813, SS 832, and SS 913 will be followed as applicable to address the following AMMs:</w:t>
      </w:r>
    </w:p>
    <w:p>
      <w:pPr>
        <w:pStyle w:val="BodyText0"/>
        <w:keepNext/>
        <w:rPr>
          <w:rStyle w:val="DefaultParagraphFont"/>
          <w:rFonts w:ascii="Calibri" w:eastAsia="Calibri" w:hAnsi="Calibri" w:cs="Calibri"/>
        </w:rPr>
      </w:pPr>
      <w:r>
        <w:rPr>
          <w:rStyle w:val="DefaultParagraphFont"/>
          <w:rFonts w:ascii="Calibri" w:eastAsia="Calibri" w:hAnsi="Calibri" w:cs="Calibri"/>
        </w:rPr>
        <w:tab/>
        <w:t>Lighting AMMs - ODOT SS 813.</w:t>
      </w:r>
    </w:p>
    <w:p>
      <w:pPr>
        <w:pStyle w:val="BodyText0"/>
        <w:keepNext/>
        <w:rPr>
          <w:rStyle w:val="DefaultParagraphFont"/>
          <w:rFonts w:ascii="Calibri" w:eastAsia="Calibri" w:hAnsi="Calibri" w:cs="Calibri"/>
        </w:rPr>
      </w:pPr>
      <w:r>
        <w:rPr>
          <w:rStyle w:val="DefaultParagraphFont"/>
          <w:rFonts w:ascii="Calibri" w:eastAsia="Calibri" w:hAnsi="Calibri" w:cs="Calibri"/>
        </w:rPr>
        <w:tab/>
        <w:t>Dust Control AMM ¿ ODOT CMS 616.</w:t>
      </w:r>
    </w:p>
    <w:p>
      <w:pPr>
        <w:pStyle w:val="BodyText0"/>
        <w:keepNext/>
        <w:rPr>
          <w:rStyle w:val="DefaultParagraphFont"/>
          <w:rFonts w:ascii="Calibri" w:eastAsia="Calibri" w:hAnsi="Calibri" w:cs="Calibri"/>
        </w:rPr>
      </w:pPr>
      <w:r>
        <w:rPr>
          <w:rStyle w:val="DefaultParagraphFont"/>
          <w:rFonts w:ascii="Calibri" w:eastAsia="Calibri" w:hAnsi="Calibri" w:cs="Calibri"/>
        </w:rPr>
        <w:tab/>
        <w:t>Water Quality, Wetland and Stream Protection AMMs ¿</w:t>
      </w:r>
    </w:p>
    <w:p>
      <w:pPr>
        <w:pStyle w:val="BodyText0"/>
        <w:keepNext/>
        <w:rPr>
          <w:rStyle w:val="DefaultParagraphFont"/>
          <w:rFonts w:ascii="Calibri" w:eastAsia="Calibri" w:hAnsi="Calibri" w:cs="Calibri"/>
        </w:rPr>
      </w:pPr>
      <w:r>
        <w:rPr>
          <w:rStyle w:val="DefaultParagraphFont"/>
          <w:rFonts w:ascii="Calibri" w:eastAsia="Calibri" w:hAnsi="Calibri" w:cs="Calibri"/>
        </w:rPr>
        <w:t>- ODOT CMS 601, ODOT CMS 659,ODOT CMS 670, ODOT CMS 671, ODOT SS 832, ODOT Location and Design Manual, Volume 2;</w:t>
      </w:r>
    </w:p>
    <w:p>
      <w:pPr>
        <w:pStyle w:val="BodyText0"/>
        <w:keepNext/>
        <w:rPr>
          <w:rStyle w:val="DefaultParagraphFont"/>
          <w:rFonts w:ascii="Calibri" w:eastAsia="Calibri" w:hAnsi="Calibri" w:cs="Calibri"/>
        </w:rPr>
      </w:pPr>
      <w:r>
        <w:rPr>
          <w:rStyle w:val="DefaultParagraphFont"/>
          <w:rFonts w:ascii="Calibri" w:eastAsia="Calibri" w:hAnsi="Calibri" w:cs="Calibri"/>
        </w:rPr>
        <w:t>- projects will be developed in full compliance with Sections 404 and 401 of the Clean Water Act and/or Ohio's Isolated Wetland Law;</w:t>
      </w:r>
    </w:p>
    <w:p>
      <w:pPr>
        <w:pStyle w:val="BodyText0"/>
        <w:keepNext/>
        <w:rPr>
          <w:rStyle w:val="DefaultParagraphFont"/>
          <w:rFonts w:ascii="Calibri" w:eastAsia="Calibri" w:hAnsi="Calibri" w:cs="Calibri"/>
        </w:rPr>
      </w:pPr>
      <w:r>
        <w:rPr>
          <w:rStyle w:val="DefaultParagraphFont"/>
          <w:rFonts w:ascii="Calibri" w:eastAsia="Calibri" w:hAnsi="Calibri" w:cs="Calibri"/>
        </w:rPr>
        <w:t>- compensatory stream and wetland mitigation will be conducted when required, and in accordance with the USACE's Mitigation Rule and Ohio EPA's rules on Water Quality.</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This project will impact wetlands at Culvert No. POR-14-25.52, POR-225-7.19 and POR-225-7.42 as identified in the project construction plan. Under no circumstances shall the contractor impact remaining wetlands areas beyond the construction limits as indicated on the plan. Under no circumstances shall the contractor store equipment and/or materials within any wetlands areas. To protect and delineate the existing remaining unimpacted wetlands areas, a quantity of construction fence and filter fabric fence shall be included in the plan.  The construction fence and filter fabric fence shall be installed at the proposed construction limits within the right-of-way at all wetlands areas.  The construction fence and filter fabric fence shall be installed by the contractor prior to the start of construction activities within these limits and adjacent areas, including any clearing and grubbing activities, maintained throughout the duration of project and removed by the contractor upon completion of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3. Prior to any structure replacement activities, the underside of Culvert No. POR-225-7.19 and POR-225-7.42 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BodyText1"/>
        <w:keepNext/>
        <w:rPr>
          <w:rStyle w:val="DefaultParagraphFont"/>
          <w:rFonts w:ascii="Calibri" w:eastAsia="Calibri" w:hAnsi="Calibri" w:cs="Calibri"/>
        </w:rPr>
      </w:pPr>
      <w:r>
        <w:rPr>
          <w:rStyle w:val="DefaultParagraphFont"/>
          <w:rFonts w:ascii="Calibri" w:eastAsia="Calibri" w:hAnsi="Calibri" w:cs="Calibri"/>
        </w:rPr>
        <w:t>4.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shall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ditches and wetlands.  This pertains to any excavation operation such as, foundation pier or abutment excavation, channel clean out, excavation for rock channel protection. Any material that does fall into the stream and/or wetlands shall be removed as soon as possible within 72-hours.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All materials removed from streams ditches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 </w:t>
      </w:r>
    </w:p>
    <w:p>
      <w:pPr>
        <w:pStyle w:val="BodyText1"/>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The following avoidance and minimization measures (AMMs) were developed for Indiana Bat (IBAT) and Northern Long-eared Bat (NLEB) and will be implemented for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 Tree Removal AMM 1: Modify all phases/aspects of the project (e.g., temporary work areas, alignments) to avoid tree removal in excess of what is required to implement the project safely.</w:t>
      </w:r>
    </w:p>
    <w:p>
      <w:pPr>
        <w:pStyle w:val="BodyText1"/>
        <w:keepNext/>
        <w:rPr>
          <w:rStyle w:val="DefaultParagraphFont"/>
          <w:rFonts w:ascii="Calibri" w:eastAsia="Calibri" w:hAnsi="Calibri" w:cs="Calibri"/>
        </w:rPr>
      </w:pPr>
      <w:r>
        <w:rPr>
          <w:rStyle w:val="DefaultParagraphFont"/>
          <w:rFonts w:ascii="Calibri" w:eastAsia="Calibri" w:hAnsi="Calibri" w:cs="Calibri"/>
        </w:rPr>
        <w:t>- Tree Removal AMM 2(a) (OH PBO: A-1). Time of year restrictions for tree removal when bats are not likely to be present - To avoid impacts to summer roosting bats, SWH will be cleared only between 1 October and 31 March, when the species would not be present.</w:t>
      </w:r>
    </w:p>
    <w:p>
      <w:pPr>
        <w:pStyle w:val="BodyText1"/>
        <w:keepNext/>
        <w:rPr>
          <w:rStyle w:val="DefaultParagraphFont"/>
          <w:rFonts w:ascii="Calibri" w:eastAsia="Calibri" w:hAnsi="Calibri" w:cs="Calibri"/>
        </w:rPr>
      </w:pPr>
      <w:r>
        <w:rPr>
          <w:rStyle w:val="DefaultParagraphFont"/>
          <w:rFonts w:ascii="Calibri" w:eastAsia="Calibri" w:hAnsi="Calibri" w:cs="Calibri"/>
        </w:rPr>
        <w:t>- Tree Removal AMM 3. Ensure tree removal is limited to that specified in project plans by clearly marking clearing limits. Ensure that contractors understand clearing limits and how they are marked in the field.</w:t>
      </w:r>
    </w:p>
    <w:p>
      <w:pPr>
        <w:pStyle w:val="BodyText1"/>
        <w:keepNext/>
        <w:rPr>
          <w:rStyle w:val="DefaultParagraphFont"/>
          <w:rFonts w:ascii="Calibri" w:eastAsia="Calibri" w:hAnsi="Calibri" w:cs="Calibri"/>
        </w:rPr>
      </w:pPr>
      <w:r>
        <w:rPr>
          <w:rStyle w:val="DefaultParagraphFont"/>
          <w:rFonts w:ascii="Calibri" w:eastAsia="Calibri" w:hAnsi="Calibri" w:cs="Calibri"/>
        </w:rPr>
        <w:t>- ODOT 2016 Construction and Materials Specifications (CMS) and ODOT Supplemental Specification (SS) 813, SS 832, and SS 913 will be followed as applicable to address the following AMMs:</w:t>
      </w:r>
    </w:p>
    <w:p>
      <w:pPr>
        <w:pStyle w:val="BodyText1"/>
        <w:keepNext/>
        <w:rPr>
          <w:rStyle w:val="DefaultParagraphFont"/>
          <w:rFonts w:ascii="Calibri" w:eastAsia="Calibri" w:hAnsi="Calibri" w:cs="Calibri"/>
        </w:rPr>
      </w:pPr>
      <w:r>
        <w:rPr>
          <w:rStyle w:val="DefaultParagraphFont"/>
          <w:rFonts w:ascii="Calibri" w:eastAsia="Calibri" w:hAnsi="Calibri" w:cs="Calibri"/>
        </w:rPr>
        <w:tab/>
        <w:t>Lighting AMMs - ODOT SS 813.</w:t>
      </w:r>
    </w:p>
    <w:p>
      <w:pPr>
        <w:pStyle w:val="BodyText1"/>
        <w:keepNext/>
        <w:rPr>
          <w:rStyle w:val="DefaultParagraphFont"/>
          <w:rFonts w:ascii="Calibri" w:eastAsia="Calibri" w:hAnsi="Calibri" w:cs="Calibri"/>
        </w:rPr>
      </w:pPr>
      <w:r>
        <w:rPr>
          <w:rStyle w:val="DefaultParagraphFont"/>
          <w:rFonts w:ascii="Calibri" w:eastAsia="Calibri" w:hAnsi="Calibri" w:cs="Calibri"/>
        </w:rPr>
        <w:tab/>
        <w:t>Dust Control AMM ¿ ODOT CMS 616.</w:t>
      </w:r>
    </w:p>
    <w:p>
      <w:pPr>
        <w:pStyle w:val="BodyText1"/>
        <w:keepNext/>
        <w:rPr>
          <w:rStyle w:val="DefaultParagraphFont"/>
          <w:rFonts w:ascii="Calibri" w:eastAsia="Calibri" w:hAnsi="Calibri" w:cs="Calibri"/>
        </w:rPr>
      </w:pPr>
      <w:r>
        <w:rPr>
          <w:rStyle w:val="DefaultParagraphFont"/>
          <w:rFonts w:ascii="Calibri" w:eastAsia="Calibri" w:hAnsi="Calibri" w:cs="Calibri"/>
        </w:rPr>
        <w:tab/>
        <w:t>Water Quality, Wetland and Stream Protection AMMs ¿</w:t>
      </w:r>
    </w:p>
    <w:p>
      <w:pPr>
        <w:pStyle w:val="BodyText1"/>
        <w:keepNext/>
        <w:rPr>
          <w:rStyle w:val="DefaultParagraphFont"/>
          <w:rFonts w:ascii="Calibri" w:eastAsia="Calibri" w:hAnsi="Calibri" w:cs="Calibri"/>
        </w:rPr>
      </w:pPr>
      <w:r>
        <w:rPr>
          <w:rStyle w:val="DefaultParagraphFont"/>
          <w:rFonts w:ascii="Calibri" w:eastAsia="Calibri" w:hAnsi="Calibri" w:cs="Calibri"/>
        </w:rPr>
        <w:t>- ODOT CMS 601, ODOT CMS 659,ODOT CMS 670, ODOT CMS 671, ODOT SS 832, ODOT Location and Design Manual, Volume 2;</w:t>
      </w:r>
    </w:p>
    <w:p>
      <w:pPr>
        <w:pStyle w:val="BodyText1"/>
        <w:keepNext/>
        <w:rPr>
          <w:rStyle w:val="DefaultParagraphFont"/>
          <w:rFonts w:ascii="Calibri" w:eastAsia="Calibri" w:hAnsi="Calibri" w:cs="Calibri"/>
        </w:rPr>
      </w:pPr>
      <w:r>
        <w:rPr>
          <w:rStyle w:val="DefaultParagraphFont"/>
          <w:rFonts w:ascii="Calibri" w:eastAsia="Calibri" w:hAnsi="Calibri" w:cs="Calibri"/>
        </w:rPr>
        <w:t>- projects will be developed in full compliance with Sections 404 and 401 of the Clean Water Act and/or Ohio's Isolated Wetland Law;</w:t>
      </w:r>
    </w:p>
    <w:p>
      <w:pPr>
        <w:pStyle w:val="BodyText1"/>
        <w:keepNext/>
        <w:rPr>
          <w:rStyle w:val="DefaultParagraphFont"/>
          <w:rFonts w:ascii="Calibri" w:eastAsia="Calibri" w:hAnsi="Calibri" w:cs="Calibri"/>
        </w:rPr>
      </w:pPr>
      <w:r>
        <w:rPr>
          <w:rStyle w:val="DefaultParagraphFont"/>
          <w:rFonts w:ascii="Calibri" w:eastAsia="Calibri" w:hAnsi="Calibri" w:cs="Calibri"/>
        </w:rPr>
        <w:t>- compensatory stream and wetland mitigation will be conducted when required, and in accordance with the USACE's Mitigation Rule and Ohio EPA's rules on Water Quality.</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This project will impact wetlands at Culvert No. POR-14-25.52, POR-225-7.19 and POR-225-7.42 as identified in the project construction plan. Under no circumstances shall the contractor impact remaining wetlands areas beyond the construction limits as indicated on the plan. Under no circumstances shall the contractor store equipment and/or materials within any wetlands areas. To protect and delineate the existing remaining unimpacted wetlands areas, a quantity of construction fence and filter fabric fence shall be included in the plan.  The construction fence and filter fabric fence shall be installed at the proposed construction limits within the right-of-way at all wetlands areas.  The construction fence and filter fabric fence shall be installed by the contractor prior to the start of construction activities within these limits and adjacent areas, including any clearing and grubbing activities, maintained throughout the duration of project and removed by the contractor upon completion of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POR-Culverts 2017 PID 97482.pdf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POR-225-7.42 PID 97482.pdf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POR-225-7.19 PID 97482.pdf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POR-14-25.52 PID 97482.pdf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Agency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97482 POR Culverts FY2017 Various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97482 POR Culverts FY2017 Various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97482 POR Culverts FY2017 Various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97482 POR Culverts FY2017 Various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97482 POR Culverts FY2017 Various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2016-09-22T04:00:00+00:00</DateCompleted>
    <Internal_x0020_Only xmlns="df873bd8-8520-468a-8ecb-74db49e47217">No</Internal_x0020_Only>
    <FID xmlns="df873bd8-8520-468a-8ecb-74db49e47217">6131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D4EF9C9-FAD1-4525-88A1-F0D63F291C20}"/>
</file>

<file path=customXml/itemProps2.xml><?xml version="1.0" encoding="utf-8"?>
<ds:datastoreItem xmlns:ds="http://schemas.openxmlformats.org/officeDocument/2006/customXml" ds:itemID="{77BC8214-A1F6-4CD0-BE37-B104134FFC70}"/>
</file>

<file path=customXml/itemProps3.xml><?xml version="1.0" encoding="utf-8"?>
<ds:datastoreItem xmlns:ds="http://schemas.openxmlformats.org/officeDocument/2006/customXml" ds:itemID="{B40FB55C-58AF-415C-865D-A670F3356D0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