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LG FY2017 PID 99656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This is a District 2 contract to address lighting maintenance district-wide and includes various locations throughout District 2. No environmental impacts are associated with this contract and no right of way is needed.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Light pole replacement located in historic districts require in-kind replacements. Any diversion from the original design must be approved by the District Environmental Coordinator (DEC) prior to disposal of the existing. </w:t>
      </w:r>
    </w:p>
    <w:p>
      <w:pPr>
        <w:pStyle w:val="BodyText0"/>
        <w:keepNext/>
        <w:rPr>
          <w:rStyle w:val="DefaultParagraphFont"/>
          <w:rFonts w:ascii="Calibri" w:eastAsia="Calibri" w:hAnsi="Calibri" w:cs="Calibri"/>
        </w:rPr>
      </w:pPr>
      <w:r>
        <w:rPr>
          <w:rStyle w:val="DefaultParagraphFont"/>
          <w:rFonts w:ascii="Calibri" w:eastAsia="Calibri" w:hAnsi="Calibri" w:cs="Calibri"/>
        </w:rPr>
        <w:t>2. Construction of this project will be conducted such that it does not interfere with waterway traffic between April 1 and November 30 of any calendar year for Section 9 Waterways (Maumee River south up to I-75, Lake Erie, West Harbor, Sandusky Bay, Toledo Harbor, Toussaint River, Port Clinton Harbor, and Put-In Bay).  During this period the channel will be open to navigation per the schedule posted at the bridge. For all in-water construction work, including work that falls within the December 1 to March 31 construction window, the contractor must contact the United States Coast Guard Ninth District as noted below: The Ninth Coast Guard will need to be contacted at least 45 days prior to the start of work to coordinate the in-water work. Contact info: Scot Striffler, Bridge Project Manager, Ninth Coast Guard District PH: (216) 902-6087 FAX: (216) 902-6088 Scot.M.Striffler@USGC.MIL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Coordination with ODNR Scenic Rivers shall occur prior to any work within 1000 feet of a Scenic River. The contractor shall notify the Project Engineer 25 days prior to work within 1000 feet of the Scenic River so that the ODNR Scenic River Coordinator can be notified.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materials from going off the edges of the bridge deck or edge of a culvert during all operations. The contractor shall immediately remove any materials that falls into the roadside ditches, streams, wetlands, or other waters through non-mechanical means. Under no circumstances shall the contractor work in or store equipment and/or materials in any wetlands, streams, or other waters. No work is permitted below the Ordinary High Water Mark (OHWM) of any stream.</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Light pole replacement located in historic districts require in-kind replacements. Any diversion from the original design must be approved by the District Environmental Coordinator (DEC) prior to disposal of the existing. </w:t>
      </w:r>
    </w:p>
    <w:p>
      <w:pPr>
        <w:pStyle w:val="BodyText1"/>
        <w:keepNext/>
        <w:rPr>
          <w:rStyle w:val="DefaultParagraphFont"/>
          <w:rFonts w:ascii="Calibri" w:eastAsia="Calibri" w:hAnsi="Calibri" w:cs="Calibri"/>
        </w:rPr>
      </w:pPr>
      <w:r>
        <w:rPr>
          <w:rStyle w:val="DefaultParagraphFont"/>
          <w:rFonts w:ascii="Calibri" w:eastAsia="Calibri" w:hAnsi="Calibri" w:cs="Calibri"/>
        </w:rPr>
        <w:t>2. Construction of this project will be conducted such that it does not interfere with waterway traffic between April 1 and November 30 of any calendar year for Section 9 Waterways (Maumee River south up to I-75, Lake Erie, West Harbor, Sandusky Bay, Toledo Harbor, Toussaint River, Port Clinton Harbor, and Put-In Bay).  During this period the channel will be open to navigation per the schedule posted at the bridge. For all in-water construction work, including work that falls within the December 1 to March 31 construction window, the contractor must contact the United States Coast Guard Ninth District as noted below: The Ninth Coast Guard will need to be contacted at least 45 days prior to the start of work to coordinate the in-water work. Contact info: Scot Striffler, Bridge Project Manager, Ninth Coast Guard District PH: (216) 902-6087 FAX: (216) 902-6088 Scot.M.Striffler@USGC.MIL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Coordination with ODNR Scenic Rivers shall occur prior to any work within 1000 feet of a Scenic River. The contractor shall notify the Project Engineer 25 days prior to work within 1000 feet of the Scenic River so that the ODNR Scenic River Coordinator can be notified.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materials from going off the edges of the bridge deck or edge of a culvert during all operations. The contractor shall immediately remove any materials that falls into the roadside ditches, streams, wetlands, or other waters through non-mechanical means. Under no circumstances shall the contractor work in or store equipment and/or materials in any wetlands, streams, or other waters. No work is permitted below the Ordinary High Water Mark (OHWM) of any stream.</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fldChar w:fldCharType="begin"/>
    </w:r>
    <w:r>
      <w:instrText xml:space="preserve"> NUMPAGES   \* MERGEFORMAT </w:instrText>
    </w:r>
    <w:r>
      <w:fldChar w:fldCharType="separate"/>
    </w:r>
    <w:r w:rsidR="008E44CD">
      <w:rPr>
        <w:noProof/>
      </w:rPr>
      <w:t>12</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99656 D02 LG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99656 D02 LG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99656 D02 LG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99656 D02 LG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99656 D02 LG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2016-04-01T04:00:00+00:00</DateCompleted>
    <Internal_x0020_Only xmlns="df873bd8-8520-468a-8ecb-74db49e47217">No</Internal_x0020_Only>
    <FID xmlns="df873bd8-8520-468a-8ecb-74db49e47217">6142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4833202-1CB3-4396-82D4-A6E4C930849A}"/>
</file>

<file path=customXml/itemProps2.xml><?xml version="1.0" encoding="utf-8"?>
<ds:datastoreItem xmlns:ds="http://schemas.openxmlformats.org/officeDocument/2006/customXml" ds:itemID="{ACB37957-CA25-4D3B-805F-E95E9188B12A}"/>
</file>

<file path=customXml/itemProps3.xml><?xml version="1.0" encoding="utf-8"?>
<ds:datastoreItem xmlns:ds="http://schemas.openxmlformats.org/officeDocument/2006/customXml" ds:itemID="{D8689EEF-9CFF-4CC2-BBBC-6E346A9FFAED}"/>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