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RPM FY2017 PID 99659</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29,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99659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is a district wide maintenance contract to replace raised pavement markers on state routes show in the plans in the Project File tab.</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 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post offices, and the public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7. If any animals, snake, turtle, bird, or salamander is found within the project work limits, crews shall wait until the species has moved off of the project site unharmed before work can continue.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State Route 64 in Lucas County is within the globally rare Oak Openings region, earth disturbance shall be the very minimum necessary to complete the work.  Care shall be taken to not disturb the existing vegetation as much as possible.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post offices, and the public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7. If any animals, snake, turtle, bird, or salamander is found within the project work limits, crews shall wait until the species has moved off of the project site unharmed before work can continue.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State Route 64 in Lucas County is within the globally rare Oak Openings region, earth disturbance shall be the very minimum necessary to complete the work.  Care shall be taken to not disturb the existing vegetation as much as possible.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29,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Ecological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fldChar w:fldCharType="begin"/>
    </w:r>
    <w:r>
      <w:instrText xml:space="preserve"> NUMPAGES   \* MERGEFORMAT </w:instrText>
    </w:r>
    <w:r>
      <w:fldChar w:fldCharType="separate"/>
    </w:r>
    <w:r w:rsidR="008E44CD">
      <w:rPr>
        <w:noProof/>
      </w:rPr>
      <w:t>11</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99659 D02 RPM FY2017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99659 D02 RPM FY2017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99659 D02 RPM FY2017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99659 D02 RPM FY2017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99659 D02 RPM FY2017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2016-04-29T04:00:00+00:00</DateCompleted>
    <Internal_x0020_Only xmlns="df873bd8-8520-468a-8ecb-74db49e47217">No</Internal_x0020_Only>
    <FID xmlns="df873bd8-8520-468a-8ecb-74db49e47217">6143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BFFFE10-2113-41FE-975B-927B602B5CF2}"/>
</file>

<file path=customXml/itemProps2.xml><?xml version="1.0" encoding="utf-8"?>
<ds:datastoreItem xmlns:ds="http://schemas.openxmlformats.org/officeDocument/2006/customXml" ds:itemID="{141A509B-01F4-4740-AAEF-F2FD1BE4F243}"/>
</file>

<file path=customXml/itemProps3.xml><?xml version="1.0" encoding="utf-8"?>
<ds:datastoreItem xmlns:ds="http://schemas.openxmlformats.org/officeDocument/2006/customXml" ds:itemID="{FF2C9BCF-B6ED-4C45-B810-8B7E7B5D24A7}"/>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