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D02 TSG FY2017 PID 101144</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November 4,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101144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A district allocation funded project to maintain and upgrade existing traffic signals at the intersections of State Route 25 &amp; Five Point Road and US Route 20A &amp; State Route 64.  These intersections are not located within a floodplain and there are no ecological or waterway impacts. As shown in the ESA coordination with OES in the project file, there are no ESA concerns for the project.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08/12/2016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by the contractor and ODOT,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5. Due to the location of the project at US Route 20A &amp; State Route 64 being within the globally rare Oak Openings region, there shall be only the minimum amount of earth disturbance necessary to complete the work.  Care shall be taken to disturb the existing vegetation as little as possible.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by the contractor and ODOT,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5. Due to the location of the project at US Route 20A &amp; State Route 64 being within the globally rare Oak Openings region, there shall be only the minimum amount of earth disturbance necessary to complete the work.  Care shall be taken to disturb the existing vegetation as little as possible.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Phoenix Golnick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4,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4,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ESA 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Oil and Gas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Ecological Survey.pdf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Permits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101144 D02 TSG FY2017</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4,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101144 D02 TSG FY2017</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4,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101144 D02 TSG FY2017</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4,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101144 D02 TSG FY2017</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4,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101144 D02 TSG FY2017</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4,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2016-11-04T04:00:00+00:00</DateCompleted>
    <Internal_x0020_Only xmlns="df873bd8-8520-468a-8ecb-74db49e47217">No</Internal_x0020_Only>
    <FID xmlns="df873bd8-8520-468a-8ecb-74db49e47217">6144</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81EC6D08-4042-4715-8E8B-03B6D15E5197}"/>
</file>

<file path=customXml/itemProps2.xml><?xml version="1.0" encoding="utf-8"?>
<ds:datastoreItem xmlns:ds="http://schemas.openxmlformats.org/officeDocument/2006/customXml" ds:itemID="{01F61F38-86AB-490B-96DF-956EE85AAC5F}"/>
</file>

<file path=customXml/itemProps3.xml><?xml version="1.0" encoding="utf-8"?>
<ds:datastoreItem xmlns:ds="http://schemas.openxmlformats.org/officeDocument/2006/customXml" ds:itemID="{899BF7A6-CC5E-4041-B25F-14EC6BC67FE4}"/>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