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 010 08.69 Fence PID 101971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101971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FAIRVIEW PARK;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Add Vandal Protection Fence (VPF) to the Lorain Rd bridge over the Rocky River in Fairview Park and Cleveland.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right-of-way is required.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 detour of Valley Parkway below the bridge will be required when work is occurring above it.  The All-purpose trails below the bridge will have to manage traffic during construction.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All work is on structure.  No excavation is required.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within streams or wetlands.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08/10/2016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No work to be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No work to be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6,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Cultural Resources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A.msg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101971 CUY SR 010 08.69 Fence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101971 CUY SR 010 08.69 Fence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101971 CUY SR 010 08.69 Fence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101971 CUY SR 010 08.69 Fence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101971 CUY SR 010 08.69 Fence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2017-03-06T05:00:00+00:00</DateCompleted>
    <Internal_x0020_Only xmlns="df873bd8-8520-468a-8ecb-74db49e47217">No</Internal_x0020_Only>
    <FID xmlns="df873bd8-8520-468a-8ecb-74db49e47217">6192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6B2AE1C-1A5F-4530-87C7-198BB40719EF}"/>
</file>

<file path=customXml/itemProps2.xml><?xml version="1.0" encoding="utf-8"?>
<ds:datastoreItem xmlns:ds="http://schemas.openxmlformats.org/officeDocument/2006/customXml" ds:itemID="{50843E4F-2334-49A1-846D-264C9FE3E242}"/>
</file>

<file path=customXml/itemProps3.xml><?xml version="1.0" encoding="utf-8"?>
<ds:datastoreItem xmlns:ds="http://schemas.openxmlformats.org/officeDocument/2006/customXml" ds:itemID="{5929416F-30B7-47B3-A4C4-6318D6BF084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