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 US24-0.42 Brdg Damage Repr PID 102269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102269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repair a headwall on United State Route 24 in Henry County that was damaged by a crash.  All work shall occur within the existing right of 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03/18/2016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Brooks Ditch which is attached to the plans as Special Provisions.  All conditions of the permit shall be followed throughout construction by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8. A plan note will be added to the construction plans in order to address the project's location in relation to a public drinking water source.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Brooks Ditch which is attached to the plans as Special Provisions.  All conditions of the permit shall be followed throughout construction by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A plan note will be added to the construction plans in order to address the project's location in relation to a public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HEN-24-0042 PID 102269 Level 1 ESR.pdf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 2.PNG</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fldChar w:fldCharType="begin"/>
    </w:r>
    <w:r>
      <w:instrText xml:space="preserve"> NUMPAGES   \* MERGEFORMAT </w:instrText>
    </w:r>
    <w:r>
      <w:fldChar w:fldCharType="separate"/>
    </w:r>
    <w:r w:rsidR="008E44CD">
      <w:rPr>
        <w:noProof/>
      </w:rPr>
      <w:t>12</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102269 HEN US24-0.42 Brdg Damage Repr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102269 HEN US24-0.42 Brdg Damage Repr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102269 HEN US24-0.42 Brdg Damage Repr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102269 HEN US24-0.42 Brdg Damage Repr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102269 HEN US24-0.42 Brdg Damage Repr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2016-05-02T04:00:00+00:00</DateCompleted>
    <Internal_x0020_Only xmlns="df873bd8-8520-468a-8ecb-74db49e47217">No</Internal_x0020_Only>
    <FID xmlns="df873bd8-8520-468a-8ecb-74db49e47217">6243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A80BB63-0C98-44D3-9199-8F109E8EB9CC}"/>
</file>

<file path=customXml/itemProps2.xml><?xml version="1.0" encoding="utf-8"?>
<ds:datastoreItem xmlns:ds="http://schemas.openxmlformats.org/officeDocument/2006/customXml" ds:itemID="{301136D4-AE82-465A-A348-D3A8C1EABD5D}"/>
</file>

<file path=customXml/itemProps3.xml><?xml version="1.0" encoding="utf-8"?>
<ds:datastoreItem xmlns:ds="http://schemas.openxmlformats.org/officeDocument/2006/customXml" ds:itemID="{4D91F00F-2F16-44A3-B955-8B6607DD9367}"/>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