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D04 LG FY2017 (East) PID 101999</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4,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101999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4-HMA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proposed project consists of a 2-year lighting maintenance and repair contract for existing lighting installations along various routes within existing roadway rights-of-way in Ashtabula, Mahoning and Trumbull Counties, Ohio.</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Statewide Line Item (SLI) Number 12 and is fiscally constrained.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 xml:space="preserve">Robert Lang,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4,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4,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PID 101999 NEPA Assignment Language .pdf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10</w:t>
    </w:r>
    <w:r>
      <w:fldChar w:fldCharType="end"/>
    </w:r>
    <w:r>
      <w:t xml:space="preserve"> of </w:t>
    </w:r>
    <w:r>
      <w:fldChar w:fldCharType="begin"/>
    </w:r>
    <w:r>
      <w:instrText xml:space="preserve"> NUMPAGES   \* MERGEFORMAT </w:instrText>
    </w:r>
    <w:r>
      <w:fldChar w:fldCharType="separate"/>
    </w:r>
    <w:r w:rsidR="00A677E6">
      <w:rPr>
        <w:noProof/>
      </w:rPr>
      <w:t>10</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101999 D04 LG FY2017 (East)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4,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101999 D04 LG FY2017 (East)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4,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101999 D04 LG FY2017 (East)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4,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101999 D04 LG FY2017 (East)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4,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101999 D04 LG FY2017 (East)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4,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2016-02-04T05:00:00+00:00</DateCompleted>
    <Internal_x0020_Only xmlns="df873bd8-8520-468a-8ecb-74db49e47217">No</Internal_x0020_Only>
    <FID xmlns="df873bd8-8520-468a-8ecb-74db49e47217">6327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011DE93-F0E3-4C95-B3EC-44F0C229CD5B}"/>
</file>

<file path=customXml/itemProps2.xml><?xml version="1.0" encoding="utf-8"?>
<ds:datastoreItem xmlns:ds="http://schemas.openxmlformats.org/officeDocument/2006/customXml" ds:itemID="{1D0E4501-F2E6-44C6-B7A3-7C2BD8F18CBE}"/>
</file>

<file path=customXml/itemProps3.xml><?xml version="1.0" encoding="utf-8"?>
<ds:datastoreItem xmlns:ds="http://schemas.openxmlformats.org/officeDocument/2006/customXml" ds:itemID="{FF68AAED-DA29-4F18-91BE-623ED396BB71}"/>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