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FY2016 CleHts-UnivHts PID 101139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101139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 Heights,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Cleveland Heights - University Heights schools' SRTS Education and Encouragement program to purchase a bike fleet and trailer to teach safe bicycle riding and safety rules to elementary school children as part of their physical education class.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101139 CUY SRTS FY2016 CleHts-UnivHts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101139 CUY SRTS FY2016 CleHts-UnivHts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101139 CUY SRTS FY2016 CleHts-UnivHts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101139 CUY SRTS FY2016 CleHts-UnivHts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101139 CUY SRTS FY2016 CleHts-UnivHts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6347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E0B3590-F2DD-4BA3-AAE0-256847DE1110}"/>
</file>

<file path=customXml/itemProps2.xml><?xml version="1.0" encoding="utf-8"?>
<ds:datastoreItem xmlns:ds="http://schemas.openxmlformats.org/officeDocument/2006/customXml" ds:itemID="{BC4CB3F0-8F8B-497F-A1A1-6CCB863BC126}"/>
</file>

<file path=customXml/itemProps3.xml><?xml version="1.0" encoding="utf-8"?>
<ds:datastoreItem xmlns:ds="http://schemas.openxmlformats.org/officeDocument/2006/customXml" ds:itemID="{AD1323C5-D1F1-4E98-BD91-3576A2C8A71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