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17/94/480 10.78/10.05/13.96 PID 102053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102053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Planning study to confirm recommended improvements to reduce crashes and improve traffic flow along State Road (SR 94) between Brookpark Rd (SR 17) and the IR-480 interchange, including widening and lengthening of turn slots on the WB exit ramp. The study will include the preparation of Interchange Operations Study to seek approval of recommendations. Study purpose is to identify preferred alternate for implementation on subsequent project. See PID 102054.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All work to be within existing right of way.</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No work within streams or wetlands.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All work to be within existing right of way.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No work within streams or wetlands.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9</w:t>
    </w:r>
    <w:r>
      <w:fldChar w:fldCharType="end"/>
    </w:r>
    <w:r>
      <w:t xml:space="preserve"> of </w:t>
    </w:r>
    <w:r>
      <w:fldChar w:fldCharType="begin"/>
    </w:r>
    <w:r>
      <w:instrText xml:space="preserve"> NUMPAGES   \* MERGEFORMAT </w:instrText>
    </w:r>
    <w:r>
      <w:fldChar w:fldCharType="separate"/>
    </w:r>
    <w:r w:rsidR="00A677E6">
      <w:rPr>
        <w:noProof/>
      </w:rPr>
      <w:t>9</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2016-02-01T05:00:00+00:00</DateCompleted>
    <Internal_x0020_Only xmlns="df873bd8-8520-468a-8ecb-74db49e47217">No</Internal_x0020_Only>
    <FID xmlns="df873bd8-8520-468a-8ecb-74db49e47217">6356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09087EE-B728-4745-A1CD-5E3A26B1F37B}"/>
</file>

<file path=customXml/itemProps2.xml><?xml version="1.0" encoding="utf-8"?>
<ds:datastoreItem xmlns:ds="http://schemas.openxmlformats.org/officeDocument/2006/customXml" ds:itemID="{FD23CA5A-DBD9-42D7-B86F-C6329779CAB6}"/>
</file>

<file path=customXml/itemProps3.xml><?xml version="1.0" encoding="utf-8"?>
<ds:datastoreItem xmlns:ds="http://schemas.openxmlformats.org/officeDocument/2006/customXml" ds:itemID="{BADB0D9A-3E80-4E39-A4B0-5B61C117BB03}"/>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