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BH FY2017 Deck Sealing PID 99994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12,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99994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Sealing the decks of 37 structures along the I-71 corridor from Drake Rd to north of Denison Ave using Soluble Reactive Silicate (SRS).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trees can be removed.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trees can be removed.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12,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9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9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99994 D12 BH FY2017 Deck Sealing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99994 D12 BH FY2017 Deck Sealing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99994 D12 BH FY2017 Deck Sealing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99994 D12 BH FY2017 Deck Sealing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99994 D12 BH FY2017 Deck Sealing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2016-02-12T05:00:00+00:00</DateCompleted>
    <Internal_x0020_Only xmlns="df873bd8-8520-468a-8ecb-74db49e47217">No</Internal_x0020_Only>
    <FID xmlns="df873bd8-8520-468a-8ecb-74db49e47217">6358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8C550F4-8580-4F24-B269-F1BEE0AB0D8E}"/>
</file>

<file path=customXml/itemProps2.xml><?xml version="1.0" encoding="utf-8"?>
<ds:datastoreItem xmlns:ds="http://schemas.openxmlformats.org/officeDocument/2006/customXml" ds:itemID="{E614681A-642E-43D5-8CED-465E911D8866}"/>
</file>

<file path=customXml/itemProps3.xml><?xml version="1.0" encoding="utf-8"?>
<ds:datastoreItem xmlns:ds="http://schemas.openxmlformats.org/officeDocument/2006/customXml" ds:itemID="{602254C2-80C2-4BF5-A656-A393ACC8366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