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North Road Parking Lot PID 97269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10,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97269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Trumbull County Metropark District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Trumbull County Metro Parks District plans to provideimprovements to the North Road Nature Preserve Trailhead parking lot in thecity of Warren, Trumbull County, Ohio.The project proposes to reconstruct the existing parking lot and accessdrive located at the northeast corner of the Candlelight Drive/Harvard Driveintersection.  The project has no Federalfunding (100% State funded project), does not involve a Federal action and willnot cause new disturbance.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99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(3) Construction of bicycle and pedestrian lanes, paths, and facilities. </w:t>
            </w:r>
            <w:r>
              <w:rPr>
                <w:rStyle w:val="DefaultParagraphFont"/>
                <w:b/>
                <w:i/>
                <w:sz w:val="24"/>
                <w:szCs w:val="24"/>
                <w:lang w:val="en-US" w:eastAsia="en-US" w:bidi="ar-SA"/>
              </w:rPr>
              <w:t>Examples include: Walkways, sidewalks, shared-use paths, and facilities, small passenger shelters, (i.e. construction of a bike path on an existing railroad bed, designations of certain highways as bike routes, painting of existing paved shoulders as bike lanes, ADA ramps, etc.) provided that no new disturbance will occur.</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Zachary Svette</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10,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Public Involvement</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97269 TRU North Road Parking Lot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97269 TRU North Road Parking Lot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97269 TRU North Road Parking Lot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97269 TRU North Road Parking Lot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97269 TRU North Road Parking Lot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2016-08-10T04:00:00+00:00</DateCompleted>
    <Internal_x0020_Only xmlns="df873bd8-8520-468a-8ecb-74db49e47217">No</Internal_x0020_Only>
    <FID xmlns="df873bd8-8520-468a-8ecb-74db49e47217">6401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BC7F9FC-5D5A-48EB-AC03-821E9A348982}"/>
</file>

<file path=customXml/itemProps2.xml><?xml version="1.0" encoding="utf-8"?>
<ds:datastoreItem xmlns:ds="http://schemas.openxmlformats.org/officeDocument/2006/customXml" ds:itemID="{5575157D-8B87-44B3-B96B-CAD02612895B}"/>
</file>

<file path=customXml/itemProps3.xml><?xml version="1.0" encoding="utf-8"?>
<ds:datastoreItem xmlns:ds="http://schemas.openxmlformats.org/officeDocument/2006/customXml" ds:itemID="{6E6BEE93-FA66-44DD-91CC-1C73D8424FB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