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53 9.68 Bridge Rehab PID 95268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95268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replace the wearing surface and convert the abutments of the bridge carrying State Route 53 (SR-53)/Sandusky Street over the CSX Railroad in the City of Tiffin due to poor condition ratings. All work will be within the existing right of way and there are no impacts to Waters of the US or special flood hazard areas. Pedestrian access will be maintained at all times and one lane of traffic in each direction will be maintained at all times through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Pedestrian traffic across the bridge shall be maintained at all times.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Pedestrian traffic across the bridge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SEN-53-0968.pdf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Demo-Renovations Not SEN-53-0968.doc</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Memo to File.pdf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95268 SEN SR 53 9.68 Bridge Rehab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95268 SEN SR 53 9.68 Bridge Rehab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95268 SEN SR 53 9.68 Bridge Rehab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95268 SEN SR 53 9.68 Bridge Rehab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95268 SEN SR 53 9.68 Bridge Rehab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2016-10-07T04:00:00+00:00</DateCompleted>
    <Internal_x0020_Only xmlns="df873bd8-8520-468a-8ecb-74db49e47217">No</Internal_x0020_Only>
    <FID xmlns="df873bd8-8520-468a-8ecb-74db49e47217">6459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EBADBC8-4BF2-4FB1-9DBD-545B93C55E37}"/>
</file>

<file path=customXml/itemProps2.xml><?xml version="1.0" encoding="utf-8"?>
<ds:datastoreItem xmlns:ds="http://schemas.openxmlformats.org/officeDocument/2006/customXml" ds:itemID="{ED19F277-B45B-4A1A-B018-1BF179342037}"/>
</file>

<file path=customXml/itemProps3.xml><?xml version="1.0" encoding="utf-8"?>
<ds:datastoreItem xmlns:ds="http://schemas.openxmlformats.org/officeDocument/2006/customXml" ds:itemID="{98FFCBD9-0E5F-4230-9C2B-801D446C264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