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Blakeslee Rd Parking Lot PID 102369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Robert Lang</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330-786-4975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Ashtabula County Metropark</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Ashtabula County Metro Parks proposes to construct a vehicle parking area to improve access to nearby recreational opportunities.  Construction of the parking area will occur on Ashtabula County Metro Parks property along Blakeslee Road in the city of Conneaut in northeast Ashtabula County.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99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Robert Lang</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330-786-4975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Robert.Lang@dot.ohio.gov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4,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Review Summary.pdf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Concurrence--ORC 149.53.pdf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102369 ATB Blakeslee Rd Parking Lot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102369 ATB Blakeslee Rd Parking Lot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102369 ATB Blakeslee Rd Parking Lot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102369 ATB Blakeslee Rd Parking Lot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102369 ATB Blakeslee Rd Parking Lot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2016-08-04T04:00:00+00:00</DateCompleted>
    <Internal_x0020_Only xmlns="df873bd8-8520-468a-8ecb-74db49e47217">No</Internal_x0020_Only>
    <FID xmlns="df873bd8-8520-468a-8ecb-74db49e47217">6492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B40528C-52FB-4BDB-AC30-9B912750397A}"/>
</file>

<file path=customXml/itemProps2.xml><?xml version="1.0" encoding="utf-8"?>
<ds:datastoreItem xmlns:ds="http://schemas.openxmlformats.org/officeDocument/2006/customXml" ds:itemID="{69C16A17-9B6D-43C6-828D-7A28A5AD1A89}"/>
</file>

<file path=customXml/itemProps3.xml><?xml version="1.0" encoding="utf-8"?>
<ds:datastoreItem xmlns:ds="http://schemas.openxmlformats.org/officeDocument/2006/customXml" ds:itemID="{C0D52168-E083-44E3-B039-8F27CF930C8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