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POR SR 14/59 6.63/3.33 PID 102395</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May 8,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102395</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Ohio Department of Transportation (ODOT) proposes to applya fine graded polymer asphalt concrete overlay and new pavement markings onState Route (SR) 14 from Straight Line Mile (SLM) 6.66 to SLM 10.15 inShalersville and Ravenna Townships and the city of Ravenna, Portage County, andon SR 59 from SLM 3.33 to SLM 5.87 in Franklin Township and the city of Kent,Portage County.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project will be constructed within existing roadwayrights-of-way.The project will not impact anyenvironmentally sensitive resources within the project study area.</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 xml:space="preserve">Statewide Line Item (SLI) Number 32 and is fiscally constrained. </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04/19/2017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Thomas Powell</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8,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8, 2017</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Cultural Resources</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102395 POR SR 14/59 6.63/3.33</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8,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102395 POR SR 14/59 6.63/3.33</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8,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102395 POR SR 14/59 6.63/3.33</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8,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102395 POR SR 14/59 6.63/3.33</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8,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102395 POR SR 14/59 6.63/3.33</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8,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2017-05-08T04:00:00+00:00</DateCompleted>
    <Internal_x0020_Only xmlns="df873bd8-8520-468a-8ecb-74db49e47217">No</Internal_x0020_Only>
    <FID xmlns="df873bd8-8520-468a-8ecb-74db49e47217">6664</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80D76DA2-8E86-4A84-9929-9B24799A61F5}"/>
</file>

<file path=customXml/itemProps2.xml><?xml version="1.0" encoding="utf-8"?>
<ds:datastoreItem xmlns:ds="http://schemas.openxmlformats.org/officeDocument/2006/customXml" ds:itemID="{641AB7C8-B90B-44F3-B757-376E0E199A27}"/>
</file>

<file path=customXml/itemProps3.xml><?xml version="1.0" encoding="utf-8"?>
<ds:datastoreItem xmlns:ds="http://schemas.openxmlformats.org/officeDocument/2006/customXml" ds:itemID="{3E1C69C4-BEF7-4520-A8DE-612C22B30CB5}"/>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