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Randolph Township Sign Grant PID 103217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 grant-funded initiative to replace and install additional safety signage along Randolph Township roadways due to higher than average crash ratings across the township.</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103217 POR Randolph Township Sign Grant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103217 POR Randolph Township Sign Grant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103217 POR Randolph Township Sign Grant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103217 POR Randolph Township Sign Grant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103217 POR Randolph Township Sign Grant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2016-05-12T04:00:00+00:00</DateCompleted>
    <Internal_x0020_Only xmlns="df873bd8-8520-468a-8ecb-74db49e47217">No</Internal_x0020_Only>
    <FID xmlns="df873bd8-8520-468a-8ecb-74db49e47217">6721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458DE71-26D1-45EF-B124-0B218ADAE9C1}"/>
</file>

<file path=customXml/itemProps2.xml><?xml version="1.0" encoding="utf-8"?>
<ds:datastoreItem xmlns:ds="http://schemas.openxmlformats.org/officeDocument/2006/customXml" ds:itemID="{8FD070D6-CA35-48F4-85CA-C47C90FD3A5A}"/>
</file>

<file path=customXml/itemProps3.xml><?xml version="1.0" encoding="utf-8"?>
<ds:datastoreItem xmlns:ds="http://schemas.openxmlformats.org/officeDocument/2006/customXml" ds:itemID="{271B0C49-31A8-4178-AAA6-82E83D35E570}"/>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