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WOO TR 21 Portage Rd CSX PID 103461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26,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103461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WOO TR 21, Portage Road, Milton Twp: Installation of flashing lights and roadway gates at the CSX Transportation grade crossing DOT # 155776S.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05/26/2016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Tammy Brown REALTY SPEC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26,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9</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103461 WOO TR 21 Portage Rd CSX</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103461 WOO TR 21 Portage Rd CSX</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103461 WOO TR 21 Portage Rd CSX</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103461 WOO TR 21 Portage Rd CSX</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103461 WOO TR 21 Portage Rd CSX</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26,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2016-05-26T04:00:00+00:00</DateCompleted>
    <Internal_x0020_Only xmlns="df873bd8-8520-468a-8ecb-74db49e47217">No</Internal_x0020_Only>
    <FID xmlns="df873bd8-8520-468a-8ecb-74db49e47217">6861</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4EAC5B52-4426-469D-817D-D8CDAD80B23B}"/>
</file>

<file path=customXml/itemProps2.xml><?xml version="1.0" encoding="utf-8"?>
<ds:datastoreItem xmlns:ds="http://schemas.openxmlformats.org/officeDocument/2006/customXml" ds:itemID="{06FFE062-BCA6-4D97-B9CF-835438ECD8FC}"/>
</file>

<file path=customXml/itemProps3.xml><?xml version="1.0" encoding="utf-8"?>
<ds:datastoreItem xmlns:ds="http://schemas.openxmlformats.org/officeDocument/2006/customXml" ds:itemID="{07B73960-EF40-4B95-ADF7-3B9832BA30E3}"/>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