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TR352 Fortys Corner RJC PID 103694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103694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STA TR 352, Fortys Corner Rd, Jackson Twp.: Grade crossing surface reconstruction at the R.J. Corman Railroad grade crossing DOT # 142543H.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07/13/2016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13,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103694 STA TR352 Fortys Corner RJC</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103694 STA TR352 Fortys Corner RJC</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103694 STA TR352 Fortys Corner RJC</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103694 STA TR352 Fortys Corner RJC</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103694 STA TR352 Fortys Corner RJC</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2016-07-13T04:00:00+00:00</DateCompleted>
    <Internal_x0020_Only xmlns="df873bd8-8520-468a-8ecb-74db49e47217">No</Internal_x0020_Only>
    <FID xmlns="df873bd8-8520-468a-8ecb-74db49e47217">7021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AAB0349-3FEC-46B2-A41D-4B5D887EAA2B}"/>
</file>

<file path=customXml/itemProps2.xml><?xml version="1.0" encoding="utf-8"?>
<ds:datastoreItem xmlns:ds="http://schemas.openxmlformats.org/officeDocument/2006/customXml" ds:itemID="{55D60D0C-D93D-44FD-9B23-13645E397730}"/>
</file>

<file path=customXml/itemProps3.xml><?xml version="1.0" encoding="utf-8"?>
<ds:datastoreItem xmlns:ds="http://schemas.openxmlformats.org/officeDocument/2006/customXml" ds:itemID="{E4F34F34-A418-46DB-9A7A-DD96FF23FBE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