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North Olmsted Bike Racks PID 103129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October 14,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103129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Nrth Olmsted, City of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City of North Olmsted will purchase and install bike racks at city facilities where none exist.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 of Way required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work in streams or wetlands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deep excavation required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08/03/2016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October 14, 2016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103129 CUY North Olmsted Bike Racks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14,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103129 CUY North Olmsted Bike Racks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14,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103129 CUY North Olmsted Bike Racks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14,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103129 CUY North Olmsted Bike Racks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14,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103129 CUY North Olmsted Bike Racks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14,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2016-10-14T04:00:00+00:00</DateCompleted>
    <Internal_x0020_Only xmlns="df873bd8-8520-468a-8ecb-74db49e47217">No</Internal_x0020_Only>
    <FID xmlns="df873bd8-8520-468a-8ecb-74db49e47217">7083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2025F0EA-49B9-4B8D-B835-945EF0C03113}"/>
</file>

<file path=customXml/itemProps2.xml><?xml version="1.0" encoding="utf-8"?>
<ds:datastoreItem xmlns:ds="http://schemas.openxmlformats.org/officeDocument/2006/customXml" ds:itemID="{29E3875E-45F9-4263-AC89-B35834F25556}"/>
</file>

<file path=customXml/itemProps3.xml><?xml version="1.0" encoding="utf-8"?>
<ds:datastoreItem xmlns:ds="http://schemas.openxmlformats.org/officeDocument/2006/customXml" ds:itemID="{CF9C71AD-9DBE-48B4-9087-0C33590F0D50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