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S. Munson Rd NS PID 103768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103768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FUL S. Munson Rd, Village of Swanton: LED and circuitry upgrade to modernize warning devices at the Norfolk Southern grade crossing DOT # 509484C.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28,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103768 FUL S. Munson Rd NS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103768 FUL S. Munson Rd NS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103768 FUL S. Munson Rd NS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103768 FUL S. Munson Rd NS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103768 FUL S. Munson Rd NS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2016-07-28T04:00:00+00:00</DateCompleted>
    <Internal_x0020_Only xmlns="df873bd8-8520-468a-8ecb-74db49e47217">No</Internal_x0020_Only>
    <FID xmlns="df873bd8-8520-468a-8ecb-74db49e47217">7095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527011E-3A84-4A58-8317-955FE63CAB94}"/>
</file>

<file path=customXml/itemProps2.xml><?xml version="1.0" encoding="utf-8"?>
<ds:datastoreItem xmlns:ds="http://schemas.openxmlformats.org/officeDocument/2006/customXml" ds:itemID="{9E6ED17C-1AAF-47AE-A916-22267FAF5BD7}"/>
</file>

<file path=customXml/itemProps3.xml><?xml version="1.0" encoding="utf-8"?>
<ds:datastoreItem xmlns:ds="http://schemas.openxmlformats.org/officeDocument/2006/customXml" ds:itemID="{FCB30F91-6BF4-43DB-9E18-9A57B197D37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