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HQ Security Gates PID 102680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3,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102680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Replace both vehicle gates behind the district HQ garage/facilities building with Autogates with S-2 access control.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2018stipID0715FDOTH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3,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102680 CUY HQ Security Gates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102680 CUY HQ Security Gates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102680 CUY HQ Security Gates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102680 CUY HQ Security Gates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102680 CUY HQ Security Gates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3,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2017-11-03T04:00:00+00:00</DateCompleted>
    <Internal_x0020_Only xmlns="df873bd8-8520-468a-8ecb-74db49e47217">No</Internal_x0020_Only>
    <FID xmlns="df873bd8-8520-468a-8ecb-74db49e47217">7116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0602F0DD-EB0F-46DE-AE80-133C6DF4FAAB}"/>
</file>

<file path=customXml/itemProps2.xml><?xml version="1.0" encoding="utf-8"?>
<ds:datastoreItem xmlns:ds="http://schemas.openxmlformats.org/officeDocument/2006/customXml" ds:itemID="{560A9447-D318-4A24-9869-AC593E512F89}"/>
</file>

<file path=customXml/itemProps3.xml><?xml version="1.0" encoding="utf-8"?>
<ds:datastoreItem xmlns:ds="http://schemas.openxmlformats.org/officeDocument/2006/customXml" ds:itemID="{EF01A11E-E59D-48A1-826A-4EC46579D77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