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D12/D3 GES FY2018-2019 Survey PID 102291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102291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District 3 &amp; 12 --- 2-year Surveying Contract for SFYs 2018-2019.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o This project is programmed to replace PID 96803 upon completion.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102291 D12/D3 GES FY2018-2019 Survey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102291 D12/D3 GES FY2018-2019 Survey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102291 D12/D3 GES FY2018-2019 Survey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102291 D12/D3 GES FY2018-2019 Survey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102291 D12/D3 GES FY2018-2019 Survey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7118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706138B5-38EB-4F31-A807-4CB03139A27E}"/>
</file>

<file path=customXml/itemProps2.xml><?xml version="1.0" encoding="utf-8"?>
<ds:datastoreItem xmlns:ds="http://schemas.openxmlformats.org/officeDocument/2006/customXml" ds:itemID="{2CAC5E04-714F-4760-B28D-FE319B429269}"/>
</file>

<file path=customXml/itemProps3.xml><?xml version="1.0" encoding="utf-8"?>
<ds:datastoreItem xmlns:ds="http://schemas.openxmlformats.org/officeDocument/2006/customXml" ds:itemID="{25359480-A3B1-44E0-85D2-F08D1D8EABC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