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FY2018-2019 Env Srvcs PID 102287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102287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3 &amp; 12 --- contract for various environmental services for SFY 2018-2019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95370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102287 D12/D3 GES FY2018-2019 Env Srvcs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102287 D12/D3 GES FY2018-2019 Env Srvcs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102287 D12/D3 GES FY2018-2019 Env Srvcs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102287 D12/D3 GES FY2018-2019 Env Srvcs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102287 D12/D3 GES FY2018-2019 Env Srvcs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7124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B1EDECE-D987-45E9-91C3-5D90BCD805C9}"/>
</file>

<file path=customXml/itemProps2.xml><?xml version="1.0" encoding="utf-8"?>
<ds:datastoreItem xmlns:ds="http://schemas.openxmlformats.org/officeDocument/2006/customXml" ds:itemID="{8D4C4E80-3D47-4287-A079-AE87613739F0}"/>
</file>

<file path=customXml/itemProps3.xml><?xml version="1.0" encoding="utf-8"?>
<ds:datastoreItem xmlns:ds="http://schemas.openxmlformats.org/officeDocument/2006/customXml" ds:itemID="{B5022E91-B018-4C8C-B6B6-913C5692450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