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GCRTA 2015 DERG CNG Bus PID 102312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February 8,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102312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Greater Cleveland Regional Transit Authority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Slide repair and cleanup. DSR LAW-001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new right of way required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wetland or stream work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deep excavation required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SLI 27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08/03/2016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$5,000,000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$30,000,000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with Federal funds that comprise less than 15 percent of the total estimated project cost.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February 8,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8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102312 GCRTA 2015 DERG CNG Bus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8,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102312 GCRTA 2015 DERG CNG Bus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8,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102312 GCRTA 2015 DERG CNG Bus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8,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102312 GCRTA 2015 DERG CNG Bus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8,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102312 GCRTA 2015 DERG CNG Bus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8,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2017-02-08T05:00:00+00:00</DateCompleted>
    <Internal_x0020_Only xmlns="df873bd8-8520-468a-8ecb-74db49e47217">No</Internal_x0020_Only>
    <FID xmlns="df873bd8-8520-468a-8ecb-74db49e47217">7134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184E4411-FC83-4283-A604-C59CA039B429}"/>
</file>

<file path=customXml/itemProps2.xml><?xml version="1.0" encoding="utf-8"?>
<ds:datastoreItem xmlns:ds="http://schemas.openxmlformats.org/officeDocument/2006/customXml" ds:itemID="{238BFDD4-C750-4E0E-AF46-A068ABCF0D37}"/>
</file>

<file path=customXml/itemProps3.xml><?xml version="1.0" encoding="utf-8"?>
<ds:datastoreItem xmlns:ds="http://schemas.openxmlformats.org/officeDocument/2006/customXml" ds:itemID="{4E1163C8-0D17-4B51-9EF2-92C891815F7F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