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LakeTran 2015 DERG Bus PID 102313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102313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LakeTran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Purchase 2 new 40' diesel transit buses to replace 2 model year 1998 diesel buses. 2015 DERG Program selection.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(17) The purchase of vehicles by the applicant where the use of these vehicles can be accommodated by existing facilities or by new facilities which themselves are within a CE.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Purchase or conversion of vehicles to alternative fuel uses (CNG, E-85, etc.).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102313 LakeTran 2015 DERG Bus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102313 LakeTran 2015 DERG Bus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102313 LakeTran 2015 DERG Bus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102313 LakeTran 2015 DERG Bus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102313 LakeTran 2015 DERG Bus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2017-02-08T05:00:00+00:00</DateCompleted>
    <Internal_x0020_Only xmlns="df873bd8-8520-468a-8ecb-74db49e47217">No</Internal_x0020_Only>
    <FID xmlns="df873bd8-8520-468a-8ecb-74db49e47217">7135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02F3A3D4-D7EE-440D-AC18-C1D5CEA0AD56}"/>
</file>

<file path=customXml/itemProps2.xml><?xml version="1.0" encoding="utf-8"?>
<ds:datastoreItem xmlns:ds="http://schemas.openxmlformats.org/officeDocument/2006/customXml" ds:itemID="{4DE607AD-ACF4-4566-BCF7-618AFCD22FBF}"/>
</file>

<file path=customXml/itemProps3.xml><?xml version="1.0" encoding="utf-8"?>
<ds:datastoreItem xmlns:ds="http://schemas.openxmlformats.org/officeDocument/2006/customXml" ds:itemID="{D12C40EB-3A61-43C9-9E7A-ACE1E194CBF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