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US 6-24.19 CSX PID 103872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103872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WOO - US 6-24.19: Modification/Upgrade to include cantilevers and LED flashing lights at the CSX Transportation grade crossing DOT # 228816S.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25,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103872 WOO US 6-24.19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103872 WOO US 6-24.19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103872 WOO US 6-24.19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103872 WOO US 6-24.19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103872 WOO US 6-24.19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2016-08-25T04:00:00+00:00</DateCompleted>
    <Internal_x0020_Only xmlns="df873bd8-8520-468a-8ecb-74db49e47217">No</Internal_x0020_Only>
    <FID xmlns="df873bd8-8520-468a-8ecb-74db49e47217">7204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17ED440-B6A3-4864-89F1-005EA1A3B18F}"/>
</file>

<file path=customXml/itemProps2.xml><?xml version="1.0" encoding="utf-8"?>
<ds:datastoreItem xmlns:ds="http://schemas.openxmlformats.org/officeDocument/2006/customXml" ds:itemID="{0EF9804A-410B-4FCD-970E-BF0454DBF19A}"/>
</file>

<file path=customXml/itemProps3.xml><?xml version="1.0" encoding="utf-8"?>
<ds:datastoreItem xmlns:ds="http://schemas.openxmlformats.org/officeDocument/2006/customXml" ds:itemID="{17FCE5B6-E51F-4CB3-9B22-D9714D1FE77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