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TR 157 Seasons Rd WLE PID 104305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104305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POR TR 157, Seasons Road, Franklin Twp: Installation of flashing lights and roadway gates and surface reconstruction at the Wheeling &amp; Lake Erie grade crossing DOT # 472675D.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11/02/2016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104305 POR TR 157 Seasons Rd WLE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104305 POR TR 157 Seasons Rd WLE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104305 POR TR 157 Seasons Rd WLE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104305 POR TR 157 Seasons Rd WLE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104305 POR TR 157 Seasons Rd WLE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2016-11-02T04:00:00+00:00</DateCompleted>
    <Internal_x0020_Only xmlns="df873bd8-8520-468a-8ecb-74db49e47217">No</Internal_x0020_Only>
    <FID xmlns="df873bd8-8520-468a-8ecb-74db49e47217">7420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6F56B3C-78D5-477B-ABFC-23BF4DB88DA5}"/>
</file>

<file path=customXml/itemProps2.xml><?xml version="1.0" encoding="utf-8"?>
<ds:datastoreItem xmlns:ds="http://schemas.openxmlformats.org/officeDocument/2006/customXml" ds:itemID="{2CE449BD-D863-4C43-BD8D-9DAA5015877C}"/>
</file>

<file path=customXml/itemProps3.xml><?xml version="1.0" encoding="utf-8"?>
<ds:datastoreItem xmlns:ds="http://schemas.openxmlformats.org/officeDocument/2006/customXml" ds:itemID="{419B9364-CB61-4E3C-9E7C-31AD6716FF3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