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New York Ave GTW PID 104588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104588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LUC New York Avenue, City of Toledo: Installation of flashing lights and roadway gates at the Canadian National (former GTW) grade crossing DOT # 905282V.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7,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104588 LUC New York Ave GTW</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104588 LUC New York Ave GTW</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104588 LUC New York Ave GTW</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104588 LUC New York Ave GTW</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104588 LUC New York Ave GTW</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2016-11-07T05:00:00+00:00</DateCompleted>
    <Internal_x0020_Only xmlns="df873bd8-8520-468a-8ecb-74db49e47217">No</Internal_x0020_Only>
    <FID xmlns="df873bd8-8520-468a-8ecb-74db49e47217">7447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3241FC6-C9E9-45C3-9879-87C201CEA282}"/>
</file>

<file path=customXml/itemProps2.xml><?xml version="1.0" encoding="utf-8"?>
<ds:datastoreItem xmlns:ds="http://schemas.openxmlformats.org/officeDocument/2006/customXml" ds:itemID="{46ED7DAE-912E-499E-933D-EC471B92685E}"/>
</file>

<file path=customXml/itemProps3.xml><?xml version="1.0" encoding="utf-8"?>
<ds:datastoreItem xmlns:ds="http://schemas.openxmlformats.org/officeDocument/2006/customXml" ds:itemID="{E8643FFB-0A24-493C-B528-A161AEAA8FB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