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Otter Creek Rd CSX PID 104589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104589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LUC Otter Creek Rd, City of Oregon: Installation of flashing lights and roadway gates at the CSX Transportation grade crossing DOT # 920890C.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7,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104589 LUC Otter Creek Rd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104589 LUC Otter Creek Rd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104589 LUC Otter Creek Rd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104589 LUC Otter Creek Rd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104589 LUC Otter Creek Rd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2016-11-07T05:00:00+00:00</DateCompleted>
    <Internal_x0020_Only xmlns="df873bd8-8520-468a-8ecb-74db49e47217">No</Internal_x0020_Only>
    <FID xmlns="df873bd8-8520-468a-8ecb-74db49e47217">7448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2C8D6C7-92C3-4858-8771-48E550A83381}"/>
</file>

<file path=customXml/itemProps2.xml><?xml version="1.0" encoding="utf-8"?>
<ds:datastoreItem xmlns:ds="http://schemas.openxmlformats.org/officeDocument/2006/customXml" ds:itemID="{A9C72977-3AA6-4650-9644-4D448C177E4B}"/>
</file>

<file path=customXml/itemProps3.xml><?xml version="1.0" encoding="utf-8"?>
<ds:datastoreItem xmlns:ds="http://schemas.openxmlformats.org/officeDocument/2006/customXml" ds:itemID="{22FD8BAF-FAFB-420A-AE73-8D104B124C3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